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val="en-GB"/>
        </w:rPr>
        <w:id w:val="-510757465"/>
        <w:docPartObj>
          <w:docPartGallery w:val="Cover Pages"/>
          <w:docPartUnique/>
        </w:docPartObj>
      </w:sdtPr>
      <w:sdtEndPr/>
      <w:sdtContent>
        <w:p w14:paraId="011BDC8C" w14:textId="35CB6A73" w:rsidR="002D5E94" w:rsidRPr="00F21F38" w:rsidRDefault="00D67CA6" w:rsidP="00D44A5B">
          <w:pPr>
            <w:pStyle w:val="BodyText"/>
            <w:rPr>
              <w:lang w:val="en-GB"/>
            </w:rPr>
          </w:pPr>
          <w:r w:rsidRPr="00F21F38">
            <w:rPr>
              <w:noProof/>
              <w:color w:val="005CC9" w:themeColor="text1" w:themeTint="D9"/>
              <w:lang w:val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1B66087" wp14:editId="4D9A1C56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2570874</wp:posOffset>
                    </wp:positionV>
                    <wp:extent cx="5961413" cy="1331595"/>
                    <wp:effectExtent l="0" t="0" r="0" b="0"/>
                    <wp:wrapNone/>
                    <wp:docPr id="611030040" name="Text Box 6110300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61413" cy="1331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  <a:alpha val="7294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9E619" w14:textId="1C8CA541" w:rsidR="00F77278" w:rsidRPr="001A67A2" w:rsidRDefault="005840DC" w:rsidP="00620528">
                                <w:pPr>
                                  <w:pStyle w:val="Deliverabletitle"/>
                                  <w:jc w:val="center"/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</w:pPr>
                                <w:bookmarkStart w:id="0" w:name="_Toc126068785"/>
                                <w:r w:rsidRPr="001A67A2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>AI</w:t>
                                </w:r>
                                <w:r w:rsidR="004103AC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>-</w:t>
                                </w:r>
                                <w:r w:rsidRPr="001A67A2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 xml:space="preserve">BOOST </w:t>
                                </w:r>
                                <w:r w:rsidR="001A67A2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>EXPRESSION OF INTEREST</w:t>
                                </w:r>
                                <w:r w:rsidR="00F77278" w:rsidRPr="001A67A2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 xml:space="preserve"> FOR </w:t>
                                </w:r>
                                <w:r w:rsidR="00FC28AA">
                                  <w:rPr>
                                    <w:b w:val="0"/>
                                    <w:bCs/>
                                    <w:color w:val="FFD617" w:themeColor="background2"/>
                                    <w:sz w:val="44"/>
                                    <w:szCs w:val="24"/>
                                  </w:rPr>
                                  <w:t>CHALLENGE OWNERS</w:t>
                                </w:r>
                              </w:p>
                              <w:bookmarkEnd w:id="0"/>
                              <w:p w14:paraId="4BBB0AE4" w14:textId="5F40A3B3" w:rsidR="00A31EE4" w:rsidRPr="0068789D" w:rsidRDefault="009F1554" w:rsidP="00620528">
                                <w:pPr>
                                  <w:pStyle w:val="Documentcoverdate"/>
                                  <w:jc w:val="center"/>
                                  <w:rPr>
                                    <w:color w:val="FFFFFF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/>
                                    <w:sz w:val="32"/>
                                    <w:szCs w:val="24"/>
                                  </w:rPr>
                                  <w:t>ANNEX 1 COMPANY DESCRIPTION</w:t>
                                </w:r>
                              </w:p>
                              <w:p w14:paraId="5D486D2A" w14:textId="6C56AC63" w:rsidR="0095666E" w:rsidRDefault="0095666E" w:rsidP="00620528">
                                <w:pPr>
                                  <w:pStyle w:val="Documentcoverdate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  <w:t>(Version</w:t>
                                </w:r>
                                <w:r w:rsidR="005840DC">
                                  <w:rPr>
                                    <w:color w:val="FFFFFF"/>
                                  </w:rPr>
                                  <w:t xml:space="preserve"> 1</w:t>
                                </w:r>
                                <w:r>
                                  <w:rPr>
                                    <w:color w:val="FFFFFF"/>
                                  </w:rPr>
                                  <w:t xml:space="preserve"> – </w:t>
                                </w:r>
                                <w:r w:rsidR="0068789D">
                                  <w:rPr>
                                    <w:color w:val="FFFFFF"/>
                                  </w:rPr>
                                  <w:t>2</w:t>
                                </w:r>
                                <w:r w:rsidR="00957DCA">
                                  <w:rPr>
                                    <w:color w:val="FFFFFF"/>
                                  </w:rPr>
                                  <w:t>8</w:t>
                                </w:r>
                                <w:r w:rsidR="008D703E">
                                  <w:rPr>
                                    <w:color w:val="FFFFFF"/>
                                  </w:rPr>
                                  <w:t>/</w:t>
                                </w:r>
                                <w:r w:rsidR="0068789D">
                                  <w:rPr>
                                    <w:color w:val="FFFFFF"/>
                                  </w:rPr>
                                  <w:t>10</w:t>
                                </w:r>
                                <w:r w:rsidR="008D703E">
                                  <w:rPr>
                                    <w:color w:val="FFFFFF"/>
                                  </w:rPr>
                                  <w:t>/2025</w:t>
                                </w:r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  <w:p w14:paraId="66FCE46B" w14:textId="737A0252" w:rsidR="00397862" w:rsidRPr="00620528" w:rsidRDefault="00397862" w:rsidP="00620528">
                                <w:pPr>
                                  <w:pStyle w:val="Documentcoverdate"/>
                                  <w:jc w:val="center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144000" rIns="91440" bIns="9000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B6608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11030040" o:spid="_x0000_s1026" type="#_x0000_t202" style="position:absolute;left:0;text-align:left;margin-left:0;margin-top:202.45pt;width:469.4pt;height:104.8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" filled="f" fillcolor="#f8ae21 [3201]" stroked="f" strokeweight=".5pt">
                    <v:fill opacity="47802f"/>
                    <v:textbox style="mso-fit-shape-to-text:t" inset=",4mm,,2.5mm">
                      <w:txbxContent>
                        <w:p w14:paraId="23A9E619" w14:textId="1C8CA541" w:rsidR="00F77278" w:rsidRPr="001A67A2" w:rsidRDefault="005840DC" w:rsidP="00620528">
                          <w:pPr>
                            <w:pStyle w:val="Deliverabletitle"/>
                            <w:jc w:val="center"/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</w:pPr>
                          <w:bookmarkStart w:id="1" w:name="_Toc126068785"/>
                          <w:r w:rsidRPr="001A67A2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>AI</w:t>
                          </w:r>
                          <w:r w:rsidR="004103AC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>-</w:t>
                          </w:r>
                          <w:r w:rsidRPr="001A67A2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 xml:space="preserve">BOOST </w:t>
                          </w:r>
                          <w:r w:rsidR="001A67A2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>EXPRESSION OF INTEREST</w:t>
                          </w:r>
                          <w:r w:rsidR="00F77278" w:rsidRPr="001A67A2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 xml:space="preserve"> FOR </w:t>
                          </w:r>
                          <w:r w:rsidR="00FC28AA">
                            <w:rPr>
                              <w:b w:val="0"/>
                              <w:bCs/>
                              <w:color w:val="FFD617" w:themeColor="background2"/>
                              <w:sz w:val="44"/>
                              <w:szCs w:val="24"/>
                            </w:rPr>
                            <w:t>CHALLENGE OWNERS</w:t>
                          </w:r>
                        </w:p>
                        <w:bookmarkEnd w:id="1"/>
                        <w:p w14:paraId="4BBB0AE4" w14:textId="5F40A3B3" w:rsidR="00A31EE4" w:rsidRPr="0068789D" w:rsidRDefault="009F1554" w:rsidP="00620528">
                          <w:pPr>
                            <w:pStyle w:val="Documentcoverdate"/>
                            <w:jc w:val="center"/>
                            <w:rPr>
                              <w:color w:val="FFFFFF"/>
                              <w:sz w:val="32"/>
                              <w:szCs w:val="24"/>
                            </w:rPr>
                          </w:pPr>
                          <w:r>
                            <w:rPr>
                              <w:color w:val="FFFFFF"/>
                              <w:sz w:val="32"/>
                              <w:szCs w:val="24"/>
                            </w:rPr>
                            <w:t>ANNEX 1 COMPANY DESCRIPTION</w:t>
                          </w:r>
                        </w:p>
                        <w:p w14:paraId="5D486D2A" w14:textId="6C56AC63" w:rsidR="0095666E" w:rsidRDefault="0095666E" w:rsidP="00620528">
                          <w:pPr>
                            <w:pStyle w:val="Documentcoverdate"/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(Version</w:t>
                          </w:r>
                          <w:r w:rsidR="005840DC">
                            <w:rPr>
                              <w:color w:val="FFFFFF"/>
                            </w:rPr>
                            <w:t xml:space="preserve"> 1</w:t>
                          </w:r>
                          <w:r>
                            <w:rPr>
                              <w:color w:val="FFFFFF"/>
                            </w:rPr>
                            <w:t xml:space="preserve"> – </w:t>
                          </w:r>
                          <w:r w:rsidR="0068789D">
                            <w:rPr>
                              <w:color w:val="FFFFFF"/>
                            </w:rPr>
                            <w:t>2</w:t>
                          </w:r>
                          <w:r w:rsidR="00957DCA">
                            <w:rPr>
                              <w:color w:val="FFFFFF"/>
                            </w:rPr>
                            <w:t>8</w:t>
                          </w:r>
                          <w:r w:rsidR="008D703E">
                            <w:rPr>
                              <w:color w:val="FFFFFF"/>
                            </w:rPr>
                            <w:t>/</w:t>
                          </w:r>
                          <w:r w:rsidR="0068789D">
                            <w:rPr>
                              <w:color w:val="FFFFFF"/>
                            </w:rPr>
                            <w:t>10</w:t>
                          </w:r>
                          <w:r w:rsidR="008D703E">
                            <w:rPr>
                              <w:color w:val="FFFFFF"/>
                            </w:rPr>
                            <w:t>/2025</w:t>
                          </w:r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  <w:p w14:paraId="66FCE46B" w14:textId="737A0252" w:rsidR="00397862" w:rsidRPr="00620528" w:rsidRDefault="00397862" w:rsidP="00620528">
                          <w:pPr>
                            <w:pStyle w:val="Documentcoverdate"/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D5E94" w:rsidRPr="00F21F38">
            <w:rPr>
              <w:lang w:val="en-GB"/>
            </w:rPr>
            <w:br w:type="page"/>
          </w:r>
        </w:p>
      </w:sdtContent>
    </w:sdt>
    <w:p w14:paraId="050C3E35" w14:textId="327B83DB" w:rsidR="00454AE2" w:rsidRDefault="00454AE2">
      <w:pPr>
        <w:pStyle w:val="Heading1"/>
      </w:pPr>
      <w:bookmarkStart w:id="2" w:name="_Toc9949095"/>
      <w:bookmarkStart w:id="3" w:name="_Toc9949179"/>
      <w:bookmarkStart w:id="4" w:name="_Toc150788920"/>
      <w:bookmarkStart w:id="5" w:name="_Toc212558196"/>
      <w:bookmarkEnd w:id="2"/>
      <w:bookmarkEnd w:id="3"/>
      <w:bookmarkEnd w:id="4"/>
      <w:r>
        <w:lastRenderedPageBreak/>
        <w:t>ANNEX 1</w:t>
      </w:r>
      <w:r w:rsidR="00863E8C">
        <w:t>:</w:t>
      </w:r>
      <w:r w:rsidR="007215B1">
        <w:t xml:space="preserve"> </w:t>
      </w:r>
      <w:r w:rsidR="00407C1D">
        <w:rPr>
          <w:caps w:val="0"/>
        </w:rPr>
        <w:t>COMPANY DESCRIPTION</w:t>
      </w:r>
      <w:bookmarkEnd w:id="5"/>
      <w:r w:rsidR="00407C1D">
        <w:rPr>
          <w:caps w:val="0"/>
        </w:rPr>
        <w:t xml:space="preserve"> </w:t>
      </w:r>
    </w:p>
    <w:p w14:paraId="7B6495F6" w14:textId="025F8DF3" w:rsidR="001D6367" w:rsidRPr="001D6367" w:rsidRDefault="001D6367" w:rsidP="00407C1D">
      <w:pPr>
        <w:pStyle w:val="Documentcoverdate"/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</w:pPr>
      <w:r w:rsidRPr="001D6367"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  <w:t xml:space="preserve">(1 page </w:t>
      </w:r>
      <w:proofErr w:type="spellStart"/>
      <w:r w:rsidRPr="001D6367"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  <w:t>maximum</w:t>
      </w:r>
      <w:proofErr w:type="spellEnd"/>
      <w:r w:rsidRPr="001D6367">
        <w:rPr>
          <w:rFonts w:asciiTheme="minorHAnsi" w:hAnsiTheme="minorHAnsi" w:cs="Arial"/>
          <w:bCs/>
          <w:iCs/>
          <w:color w:val="00326E" w:themeColor="text1" w:themeShade="BF"/>
          <w:sz w:val="20"/>
          <w:szCs w:val="28"/>
          <w:lang w:val="es-ES" w:eastAsia="de-DE"/>
        </w:rPr>
        <w:t xml:space="preserve">) </w:t>
      </w:r>
    </w:p>
    <w:p w14:paraId="70EE4891" w14:textId="77777777" w:rsidR="00C72557" w:rsidRDefault="00C72557" w:rsidP="00C72557">
      <w:pPr>
        <w:pStyle w:val="Documentcoverdate"/>
        <w:spacing w:before="0" w:after="0"/>
      </w:pPr>
      <w:r>
        <w:t>GENRAL INFORMATION</w:t>
      </w:r>
    </w:p>
    <w:p w14:paraId="0062D3DC" w14:textId="77777777" w:rsidR="00C72557" w:rsidRPr="00A25546" w:rsidRDefault="00C72557" w:rsidP="00C72557">
      <w:pPr>
        <w:pStyle w:val="bullet1"/>
        <w:numPr>
          <w:ilvl w:val="0"/>
          <w:numId w:val="2"/>
        </w:numPr>
        <w:spacing w:after="0" w:line="240" w:lineRule="auto"/>
        <w:rPr>
          <w:i/>
          <w:iCs w:val="0"/>
          <w:sz w:val="22"/>
          <w:szCs w:val="32"/>
        </w:rPr>
      </w:pPr>
      <w:r w:rsidRPr="00A25546">
        <w:rPr>
          <w:i/>
          <w:iCs w:val="0"/>
          <w:sz w:val="22"/>
          <w:szCs w:val="32"/>
          <w:lang w:val="es-ES"/>
        </w:rPr>
        <w:t xml:space="preserve">Organisation </w:t>
      </w:r>
      <w:proofErr w:type="spellStart"/>
      <w:r w:rsidRPr="00A25546">
        <w:rPr>
          <w:i/>
          <w:iCs w:val="0"/>
          <w:sz w:val="22"/>
          <w:szCs w:val="32"/>
          <w:lang w:val="es-ES"/>
        </w:rPr>
        <w:t>name</w:t>
      </w:r>
      <w:proofErr w:type="spellEnd"/>
      <w:r w:rsidRPr="00A25546">
        <w:rPr>
          <w:i/>
          <w:iCs w:val="0"/>
          <w:sz w:val="22"/>
          <w:szCs w:val="32"/>
          <w:lang w:val="es-ES"/>
        </w:rPr>
        <w:t>:</w:t>
      </w:r>
    </w:p>
    <w:p w14:paraId="6A664D73" w14:textId="77777777" w:rsidR="00C72557" w:rsidRPr="00A25546" w:rsidRDefault="00C72557" w:rsidP="00C72557">
      <w:pPr>
        <w:pStyle w:val="bullet1"/>
        <w:numPr>
          <w:ilvl w:val="0"/>
          <w:numId w:val="2"/>
        </w:numPr>
        <w:spacing w:after="0" w:line="240" w:lineRule="auto"/>
        <w:rPr>
          <w:i/>
          <w:iCs w:val="0"/>
          <w:sz w:val="22"/>
          <w:szCs w:val="32"/>
          <w:lang w:val="es-ES"/>
        </w:rPr>
      </w:pPr>
      <w:proofErr w:type="spellStart"/>
      <w:r w:rsidRPr="00A25546">
        <w:rPr>
          <w:i/>
          <w:iCs w:val="0"/>
          <w:sz w:val="22"/>
          <w:szCs w:val="32"/>
          <w:lang w:val="es-ES"/>
        </w:rPr>
        <w:t>Contact</w:t>
      </w:r>
      <w:proofErr w:type="spellEnd"/>
      <w:r w:rsidRPr="00A25546">
        <w:rPr>
          <w:i/>
          <w:iCs w:val="0"/>
          <w:sz w:val="22"/>
          <w:szCs w:val="32"/>
          <w:lang w:val="es-ES"/>
        </w:rPr>
        <w:t xml:space="preserve"> </w:t>
      </w:r>
      <w:proofErr w:type="spellStart"/>
      <w:r w:rsidRPr="00A25546">
        <w:rPr>
          <w:i/>
          <w:iCs w:val="0"/>
          <w:sz w:val="22"/>
          <w:szCs w:val="32"/>
          <w:lang w:val="es-ES"/>
        </w:rPr>
        <w:t>person</w:t>
      </w:r>
      <w:proofErr w:type="spellEnd"/>
      <w:r w:rsidRPr="00A25546">
        <w:rPr>
          <w:i/>
          <w:iCs w:val="0"/>
          <w:sz w:val="22"/>
          <w:szCs w:val="32"/>
          <w:lang w:val="es-ES"/>
        </w:rPr>
        <w:t>:</w:t>
      </w:r>
    </w:p>
    <w:p w14:paraId="71B62D43" w14:textId="77777777" w:rsidR="00C72557" w:rsidRPr="00A25546" w:rsidRDefault="00C72557" w:rsidP="00C72557">
      <w:pPr>
        <w:pStyle w:val="bullet1"/>
        <w:numPr>
          <w:ilvl w:val="0"/>
          <w:numId w:val="2"/>
        </w:numPr>
        <w:spacing w:after="0" w:line="240" w:lineRule="auto"/>
        <w:rPr>
          <w:i/>
          <w:iCs w:val="0"/>
          <w:sz w:val="22"/>
          <w:szCs w:val="32"/>
          <w:lang w:val="es-ES"/>
        </w:rPr>
      </w:pPr>
      <w:r w:rsidRPr="00A25546">
        <w:rPr>
          <w:i/>
          <w:iCs w:val="0"/>
          <w:sz w:val="22"/>
          <w:szCs w:val="32"/>
          <w:lang w:val="es-ES"/>
        </w:rPr>
        <w:t>Email:</w:t>
      </w:r>
    </w:p>
    <w:p w14:paraId="74F34E8F" w14:textId="77777777" w:rsidR="00C72557" w:rsidRPr="00A25546" w:rsidRDefault="00C72557" w:rsidP="00C72557">
      <w:pPr>
        <w:pStyle w:val="bullet1"/>
        <w:numPr>
          <w:ilvl w:val="0"/>
          <w:numId w:val="2"/>
        </w:numPr>
        <w:spacing w:after="0" w:line="240" w:lineRule="auto"/>
        <w:rPr>
          <w:i/>
          <w:iCs w:val="0"/>
          <w:sz w:val="22"/>
          <w:szCs w:val="32"/>
          <w:lang w:val="es-ES"/>
        </w:rPr>
      </w:pPr>
      <w:r w:rsidRPr="00A25546">
        <w:rPr>
          <w:i/>
          <w:iCs w:val="0"/>
          <w:sz w:val="22"/>
          <w:szCs w:val="32"/>
          <w:lang w:val="es-ES"/>
        </w:rPr>
        <w:t>Website:</w:t>
      </w:r>
    </w:p>
    <w:p w14:paraId="3519C175" w14:textId="77777777" w:rsidR="00C72557" w:rsidRPr="00A25546" w:rsidRDefault="00C72557" w:rsidP="00C72557">
      <w:pPr>
        <w:pStyle w:val="bullet1"/>
        <w:numPr>
          <w:ilvl w:val="0"/>
          <w:numId w:val="2"/>
        </w:numPr>
        <w:spacing w:after="0" w:line="240" w:lineRule="auto"/>
        <w:rPr>
          <w:i/>
          <w:iCs w:val="0"/>
          <w:sz w:val="22"/>
          <w:szCs w:val="32"/>
          <w:lang w:val="es-ES"/>
        </w:rPr>
      </w:pPr>
      <w:r w:rsidRPr="00A25546">
        <w:rPr>
          <w:i/>
          <w:iCs w:val="0"/>
          <w:sz w:val="22"/>
          <w:szCs w:val="32"/>
          <w:lang w:val="es-ES"/>
        </w:rPr>
        <w:t>Country:</w:t>
      </w:r>
    </w:p>
    <w:p w14:paraId="381F6292" w14:textId="77777777" w:rsidR="00C72557" w:rsidRPr="00A25546" w:rsidRDefault="00C72557" w:rsidP="00C72557">
      <w:pPr>
        <w:pStyle w:val="bullet1"/>
        <w:numPr>
          <w:ilvl w:val="0"/>
          <w:numId w:val="2"/>
        </w:numPr>
        <w:spacing w:after="0" w:line="240" w:lineRule="auto"/>
        <w:rPr>
          <w:i/>
          <w:iCs w:val="0"/>
          <w:sz w:val="22"/>
          <w:szCs w:val="32"/>
          <w:lang w:val="es-ES"/>
        </w:rPr>
      </w:pPr>
      <w:r w:rsidRPr="00A25546">
        <w:rPr>
          <w:i/>
          <w:iCs w:val="0"/>
          <w:sz w:val="22"/>
          <w:szCs w:val="32"/>
          <w:lang w:val="es-ES"/>
        </w:rPr>
        <w:t xml:space="preserve">Sector / </w:t>
      </w:r>
      <w:proofErr w:type="spellStart"/>
      <w:r w:rsidRPr="00A25546">
        <w:rPr>
          <w:i/>
          <w:iCs w:val="0"/>
          <w:sz w:val="22"/>
          <w:szCs w:val="32"/>
          <w:lang w:val="es-ES"/>
        </w:rPr>
        <w:t>Industry</w:t>
      </w:r>
      <w:proofErr w:type="spellEnd"/>
      <w:r w:rsidRPr="00A25546">
        <w:rPr>
          <w:i/>
          <w:iCs w:val="0"/>
          <w:sz w:val="22"/>
          <w:szCs w:val="32"/>
          <w:lang w:val="es-ES"/>
        </w:rPr>
        <w:t>:</w:t>
      </w:r>
    </w:p>
    <w:p w14:paraId="4096C195" w14:textId="77777777" w:rsidR="00C72557" w:rsidRPr="00A25546" w:rsidRDefault="00C72557" w:rsidP="00407C1D">
      <w:pPr>
        <w:pStyle w:val="Documentcoverdate"/>
        <w:rPr>
          <w:i/>
        </w:rPr>
      </w:pPr>
    </w:p>
    <w:p w14:paraId="7D579429" w14:textId="1FA44129" w:rsidR="00454AE2" w:rsidRPr="00407C1D" w:rsidRDefault="00407C1D" w:rsidP="00407C1D">
      <w:pPr>
        <w:pStyle w:val="Documentcoverdate"/>
      </w:pPr>
      <w:r w:rsidRPr="00407C1D">
        <w:t>COMPANY DESCRIPTION</w:t>
      </w:r>
    </w:p>
    <w:p w14:paraId="0093CFB7" w14:textId="5216C398" w:rsidR="007215B1" w:rsidRPr="008C2ECF" w:rsidRDefault="008C2ECF" w:rsidP="008C2ECF">
      <w:pPr>
        <w:pStyle w:val="bullet1"/>
        <w:spacing w:after="0" w:line="240" w:lineRule="auto"/>
        <w:ind w:left="0" w:firstLine="0"/>
        <w:rPr>
          <w:i/>
          <w:iCs w:val="0"/>
          <w:sz w:val="22"/>
          <w:szCs w:val="32"/>
        </w:rPr>
      </w:pPr>
      <w:r w:rsidRPr="008C2ECF">
        <w:rPr>
          <w:i/>
          <w:iCs w:val="0"/>
          <w:sz w:val="22"/>
          <w:szCs w:val="32"/>
        </w:rPr>
        <w:t xml:space="preserve">A concise overview of the </w:t>
      </w:r>
      <w:r w:rsidR="00D77849">
        <w:rPr>
          <w:i/>
          <w:iCs w:val="0"/>
          <w:sz w:val="22"/>
          <w:szCs w:val="32"/>
        </w:rPr>
        <w:t>applicant</w:t>
      </w:r>
      <w:r w:rsidRPr="008C2ECF">
        <w:rPr>
          <w:i/>
          <w:iCs w:val="0"/>
          <w:sz w:val="22"/>
          <w:szCs w:val="32"/>
        </w:rPr>
        <w:t xml:space="preserve"> organisation, including its main activities</w:t>
      </w:r>
      <w:r w:rsidR="00820C72">
        <w:rPr>
          <w:i/>
          <w:iCs w:val="0"/>
          <w:sz w:val="22"/>
          <w:szCs w:val="32"/>
        </w:rPr>
        <w:t>.</w:t>
      </w:r>
    </w:p>
    <w:p w14:paraId="7367655B" w14:textId="77777777" w:rsidR="007215B1" w:rsidRDefault="007215B1">
      <w:pPr>
        <w:rPr>
          <w:rFonts w:asciiTheme="majorHAnsi" w:eastAsiaTheme="majorEastAsia" w:hAnsiTheme="majorHAnsi"/>
          <w:caps/>
          <w:color w:val="F8AE21" w:themeColor="background1"/>
          <w:sz w:val="28"/>
          <w:lang w:val="en-GB" w:eastAsia="de-DE"/>
        </w:rPr>
      </w:pPr>
    </w:p>
    <w:p w14:paraId="5DA30F77" w14:textId="77777777" w:rsidR="008C2ECF" w:rsidRDefault="008C2ECF">
      <w:pPr>
        <w:rPr>
          <w:rFonts w:asciiTheme="majorHAnsi" w:eastAsiaTheme="majorEastAsia" w:hAnsiTheme="majorHAnsi"/>
          <w:caps/>
          <w:color w:val="F8AE21" w:themeColor="background1"/>
          <w:sz w:val="28"/>
          <w:lang w:val="en-GB" w:eastAsia="de-DE"/>
        </w:rPr>
      </w:pPr>
    </w:p>
    <w:p w14:paraId="303D538F" w14:textId="77777777" w:rsidR="007215B1" w:rsidRDefault="007215B1">
      <w:pPr>
        <w:rPr>
          <w:rFonts w:asciiTheme="majorHAnsi" w:eastAsiaTheme="majorEastAsia" w:hAnsiTheme="majorHAnsi"/>
          <w:caps/>
          <w:color w:val="F8AE21" w:themeColor="background1"/>
          <w:sz w:val="28"/>
          <w:lang w:val="en-GB" w:eastAsia="de-DE"/>
        </w:rPr>
      </w:pPr>
    </w:p>
    <w:p w14:paraId="2025F21A" w14:textId="77777777" w:rsidR="007215B1" w:rsidRPr="00407C1D" w:rsidRDefault="007215B1" w:rsidP="00407C1D">
      <w:pPr>
        <w:pStyle w:val="Documentcoverdate"/>
      </w:pPr>
    </w:p>
    <w:p w14:paraId="3741FDA3" w14:textId="5C2031AD" w:rsidR="007215B1" w:rsidRPr="00407C1D" w:rsidRDefault="00407C1D" w:rsidP="00407C1D">
      <w:pPr>
        <w:pStyle w:val="Documentcoverdate"/>
      </w:pPr>
      <w:r w:rsidRPr="00407C1D">
        <w:t xml:space="preserve">WHY YOU ARE IN </w:t>
      </w:r>
    </w:p>
    <w:p w14:paraId="68E4E45F" w14:textId="15CD08ED" w:rsidR="007215B1" w:rsidRPr="00820C72" w:rsidRDefault="00820C72" w:rsidP="00820C72">
      <w:pPr>
        <w:jc w:val="both"/>
        <w:rPr>
          <w:rFonts w:cs="Arial"/>
          <w:bCs/>
          <w:i/>
          <w:szCs w:val="32"/>
          <w:lang w:eastAsia="de-DE"/>
        </w:rPr>
      </w:pPr>
      <w:r>
        <w:rPr>
          <w:rFonts w:cs="Arial"/>
          <w:bCs/>
          <w:i/>
          <w:szCs w:val="32"/>
          <w:lang w:eastAsia="de-DE"/>
        </w:rPr>
        <w:t>Explanation of the r</w:t>
      </w:r>
      <w:r w:rsidRPr="00820C72">
        <w:rPr>
          <w:rFonts w:cs="Arial"/>
          <w:bCs/>
          <w:i/>
          <w:szCs w:val="32"/>
          <w:lang w:eastAsia="de-DE"/>
        </w:rPr>
        <w:t>elevance to the proposed challenge and the reasons for its interest in submitting this challenge (e.g. strategic importance, innovation potential, or expected sectoral impact).</w:t>
      </w:r>
    </w:p>
    <w:p w14:paraId="71A43DCC" w14:textId="77777777" w:rsidR="007215B1" w:rsidRDefault="007215B1">
      <w:pPr>
        <w:rPr>
          <w:rFonts w:asciiTheme="majorHAnsi" w:eastAsiaTheme="majorEastAsia" w:hAnsiTheme="majorHAnsi"/>
          <w:caps/>
          <w:color w:val="F8AE21" w:themeColor="background1"/>
          <w:sz w:val="28"/>
          <w:lang w:val="en-GB" w:eastAsia="de-DE"/>
        </w:rPr>
      </w:pPr>
    </w:p>
    <w:sectPr w:rsidR="007215B1" w:rsidSect="001E1271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588" w:right="1247" w:bottom="-1418" w:left="1298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8CE8C" w14:textId="77777777" w:rsidR="0037148F" w:rsidRDefault="0037148F" w:rsidP="00D44A5B">
      <w:r>
        <w:separator/>
      </w:r>
    </w:p>
    <w:p w14:paraId="6CB8C046" w14:textId="77777777" w:rsidR="0037148F" w:rsidRDefault="0037148F" w:rsidP="00D44A5B"/>
    <w:p w14:paraId="06B54175" w14:textId="77777777" w:rsidR="0037148F" w:rsidRDefault="0037148F" w:rsidP="00D44A5B"/>
  </w:endnote>
  <w:endnote w:type="continuationSeparator" w:id="0">
    <w:p w14:paraId="068D633D" w14:textId="77777777" w:rsidR="0037148F" w:rsidRDefault="0037148F" w:rsidP="00D44A5B">
      <w:r>
        <w:continuationSeparator/>
      </w:r>
    </w:p>
    <w:p w14:paraId="7924CE09" w14:textId="77777777" w:rsidR="0037148F" w:rsidRDefault="0037148F" w:rsidP="00D44A5B"/>
    <w:p w14:paraId="140115ED" w14:textId="77777777" w:rsidR="0037148F" w:rsidRDefault="0037148F" w:rsidP="00D44A5B"/>
  </w:endnote>
  <w:endnote w:type="continuationNotice" w:id="1">
    <w:p w14:paraId="4F50DAE7" w14:textId="77777777" w:rsidR="0037148F" w:rsidRDefault="003714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FA6089A7-B0D5-4DB3-8318-2D40908AC365}"/>
    <w:embedBold r:id="rId2" w:fontKey="{4099AA2E-522D-405E-8BEB-9DE5337416A8}"/>
    <w:embedItalic r:id="rId3" w:fontKey="{779A07E2-341C-474A-825A-13E127F3DD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E0EE82DB-0E5F-4260-8C09-950F705755A5}"/>
    <w:embedBold r:id="rId5" w:fontKey="{964097B0-83B4-42F1-8F7F-E201A80DA7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E58B42F0-703B-4DE4-ADC2-9EFA2630BBBB}"/>
    <w:embedItalic r:id="rId7" w:fontKey="{B5E413BE-ACF9-4055-85DB-4DBDA0F775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8" w:fontKey="{619F225A-4465-4711-85BF-DE546F801DE7}"/>
    <w:embedBold r:id="rId9" w:fontKey="{B79AC140-B8E8-4B46-ADCB-541F715FAA88}"/>
  </w:font>
  <w:font w:name="___WRD_EMBED_SUB_178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B16DF" w14:textId="17DD5446" w:rsidR="00162338" w:rsidRDefault="00162338" w:rsidP="00D44A5B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0E9538F" w14:textId="77777777" w:rsidR="00162338" w:rsidRDefault="00162338" w:rsidP="00D44A5B">
    <w:pPr>
      <w:pStyle w:val="Footer"/>
    </w:pPr>
  </w:p>
  <w:p w14:paraId="52377A07" w14:textId="77777777" w:rsidR="001E455A" w:rsidRDefault="001E455A" w:rsidP="00D44A5B"/>
  <w:p w14:paraId="355139A8" w14:textId="77777777" w:rsidR="001E455A" w:rsidRDefault="001E455A" w:rsidP="00D44A5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533F5" w14:textId="4FC69864" w:rsidR="00F51C3E" w:rsidRPr="003135E7" w:rsidRDefault="002E7FE0" w:rsidP="00920A18">
    <w:pPr>
      <w:pStyle w:val="Footer"/>
      <w:jc w:val="right"/>
      <w:rPr>
        <w:rStyle w:val="PageNumber"/>
        <w:rFonts w:asciiTheme="minorHAnsi" w:hAnsiTheme="minorHAnsi" w:cs="Open San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48DAF" wp14:editId="4A7F507E">
          <wp:simplePos x="0" y="0"/>
          <wp:positionH relativeFrom="margin">
            <wp:align>left</wp:align>
          </wp:positionH>
          <wp:positionV relativeFrom="paragraph">
            <wp:posOffset>-123967</wp:posOffset>
          </wp:positionV>
          <wp:extent cx="1227486" cy="257588"/>
          <wp:effectExtent l="0" t="0" r="0" b="9525"/>
          <wp:wrapNone/>
          <wp:docPr id="342041692" name="Picture 342041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86" cy="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Style w:val="PageNumber"/>
        </w:rPr>
        <w:id w:val="-525714497"/>
        <w:docPartObj>
          <w:docPartGallery w:val="Page Numbers (Bottom of Page)"/>
          <w:docPartUnique/>
        </w:docPartObj>
      </w:sdtPr>
      <w:sdtEndPr>
        <w:rPr>
          <w:rStyle w:val="PageNumber"/>
          <w:rFonts w:asciiTheme="minorHAnsi" w:hAnsiTheme="minorHAnsi" w:cs="Open Sans"/>
          <w:color w:val="00326E" w:themeColor="text1" w:themeShade="BF"/>
        </w:rPr>
      </w:sdtEndPr>
      <w:sdtContent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begin"/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instrText xml:space="preserve"> PAGE </w:instrText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separate"/>
        </w:r>
        <w:r w:rsidR="00F51C3E" w:rsidRPr="003135E7">
          <w:rPr>
            <w:rStyle w:val="PageNumber"/>
            <w:rFonts w:asciiTheme="minorHAnsi" w:hAnsiTheme="minorHAnsi" w:cs="Open Sans"/>
            <w:noProof/>
            <w:color w:val="004494" w:themeColor="text1"/>
          </w:rPr>
          <w:t>1</w:t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end"/>
        </w:r>
      </w:sdtContent>
    </w:sdt>
  </w:p>
  <w:p w14:paraId="1DA738F7" w14:textId="78CFFA7E" w:rsidR="0033488E" w:rsidRDefault="0033488E" w:rsidP="00D44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56CB1" w14:textId="77777777" w:rsidR="0037148F" w:rsidRDefault="0037148F" w:rsidP="00D44A5B">
      <w:r>
        <w:separator/>
      </w:r>
    </w:p>
    <w:p w14:paraId="7DD7A461" w14:textId="77777777" w:rsidR="0037148F" w:rsidRDefault="0037148F" w:rsidP="00D44A5B"/>
    <w:p w14:paraId="54CA1486" w14:textId="77777777" w:rsidR="0037148F" w:rsidRDefault="0037148F" w:rsidP="00D44A5B"/>
  </w:footnote>
  <w:footnote w:type="continuationSeparator" w:id="0">
    <w:p w14:paraId="09D5DE9C" w14:textId="77777777" w:rsidR="0037148F" w:rsidRDefault="0037148F" w:rsidP="00D44A5B">
      <w:r>
        <w:continuationSeparator/>
      </w:r>
    </w:p>
    <w:p w14:paraId="6CC9CEAD" w14:textId="77777777" w:rsidR="0037148F" w:rsidRDefault="0037148F" w:rsidP="00D44A5B"/>
    <w:p w14:paraId="150AB20B" w14:textId="77777777" w:rsidR="0037148F" w:rsidRDefault="0037148F" w:rsidP="00D44A5B"/>
  </w:footnote>
  <w:footnote w:type="continuationNotice" w:id="1">
    <w:p w14:paraId="4C8B65E6" w14:textId="77777777" w:rsidR="0037148F" w:rsidRDefault="003714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5A7FC" w14:textId="7A5AFBB3" w:rsidR="002C2D41" w:rsidRPr="001E1271" w:rsidRDefault="008C15D4" w:rsidP="008C15D4">
    <w:pPr>
      <w:pStyle w:val="Header"/>
      <w:jc w:val="center"/>
      <w:rPr>
        <w:sz w:val="20"/>
      </w:rPr>
    </w:pPr>
    <w:r w:rsidRPr="008C15D4">
      <w:rPr>
        <w:noProof/>
      </w:rPr>
      <w:drawing>
        <wp:anchor distT="0" distB="0" distL="114300" distR="114300" simplePos="0" relativeHeight="251658243" behindDoc="1" locked="0" layoutInCell="1" allowOverlap="1" wp14:anchorId="0397DDE3" wp14:editId="4CC4D7A0">
          <wp:simplePos x="0" y="0"/>
          <wp:positionH relativeFrom="column">
            <wp:posOffset>5470</wp:posOffset>
          </wp:positionH>
          <wp:positionV relativeFrom="page">
            <wp:posOffset>261620</wp:posOffset>
          </wp:positionV>
          <wp:extent cx="1223962" cy="367654"/>
          <wp:effectExtent l="0" t="0" r="0" b="0"/>
          <wp:wrapNone/>
          <wp:docPr id="907694385" name="Picture 907694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6943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962" cy="367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1271">
      <w:rPr>
        <w:noProof/>
        <w:sz w:val="20"/>
      </w:rPr>
      <w:drawing>
        <wp:anchor distT="0" distB="0" distL="114300" distR="114300" simplePos="0" relativeHeight="251658242" behindDoc="1" locked="0" layoutInCell="1" allowOverlap="1" wp14:anchorId="55A9CC60" wp14:editId="1AC9FB60">
          <wp:simplePos x="0" y="0"/>
          <wp:positionH relativeFrom="margin">
            <wp:posOffset>4758690</wp:posOffset>
          </wp:positionH>
          <wp:positionV relativeFrom="paragraph">
            <wp:posOffset>-277495</wp:posOffset>
          </wp:positionV>
          <wp:extent cx="1165860" cy="530860"/>
          <wp:effectExtent l="0" t="0" r="0" b="0"/>
          <wp:wrapNone/>
          <wp:docPr id="132981739" name="Picture 132981739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81739" name="Picture 132981739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4411" w:rsidRPr="001E1271"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545F44" wp14:editId="217519E8">
              <wp:simplePos x="0" y="0"/>
              <wp:positionH relativeFrom="margin">
                <wp:posOffset>-20193</wp:posOffset>
              </wp:positionH>
              <wp:positionV relativeFrom="paragraph">
                <wp:posOffset>250825</wp:posOffset>
              </wp:positionV>
              <wp:extent cx="5947410" cy="0"/>
              <wp:effectExtent l="0" t="0" r="8890" b="12700"/>
              <wp:wrapNone/>
              <wp:docPr id="1350525877" name="Straight Connector 1350525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7410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line id="Straight Connector 1350525877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7fa1c9 [3208]" strokeweight=".5pt" from="-1.6pt,19.75pt" to="466.7pt,19.75pt" w14:anchorId="19A4CA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">
              <v:stroke joinstyle="miter"/>
              <w10:wrap anchorx="margin"/>
            </v:line>
          </w:pict>
        </mc:Fallback>
      </mc:AlternateContent>
    </w:r>
    <w:r>
      <w:rPr>
        <w:sz w:val="20"/>
      </w:rPr>
      <w:t xml:space="preserve">Guidelines for </w:t>
    </w:r>
    <w:r w:rsidR="00BA24B0">
      <w:rPr>
        <w:sz w:val="20"/>
      </w:rPr>
      <w:t>Challenge Owners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E7102" w14:textId="406B17B0" w:rsidR="00F8485E" w:rsidRDefault="00E65050" w:rsidP="00D44A5B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67788FAE" wp14:editId="3965A27F">
          <wp:simplePos x="0" y="0"/>
          <wp:positionH relativeFrom="column">
            <wp:posOffset>-828675</wp:posOffset>
          </wp:positionH>
          <wp:positionV relativeFrom="paragraph">
            <wp:posOffset>-457835</wp:posOffset>
          </wp:positionV>
          <wp:extent cx="7559479" cy="10688320"/>
          <wp:effectExtent l="0" t="0" r="0" b="5080"/>
          <wp:wrapNone/>
          <wp:docPr id="320177372" name="Picture 320177372" descr="A blue poster with a hand touching a human br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177372" name="Picture 1" descr="A blue poster with a hand touching a human brai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79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30CA"/>
    <w:multiLevelType w:val="hybridMultilevel"/>
    <w:tmpl w:val="EF589A0E"/>
    <w:lvl w:ilvl="0" w:tplc="AF20FE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AA90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1CC91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E704F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C3C48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C9EC1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A0837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91A25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2DAD9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378E01A2"/>
    <w:multiLevelType w:val="multilevel"/>
    <w:tmpl w:val="F0A44FF0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asciiTheme="majorHAnsi" w:hAnsiTheme="majorHAnsi" w:hint="default"/>
        <w:color w:val="F8AE21" w:themeColor="background1"/>
        <w:sz w:val="28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8AE21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8AE21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asciiTheme="majorHAnsi" w:hAnsiTheme="majorHAnsi" w:hint="default"/>
        <w:color w:val="F8AE21" w:themeColor="background1"/>
        <w:sz w:val="24"/>
      </w:rPr>
    </w:lvl>
    <w:lvl w:ilvl="4">
      <w:start w:val="1"/>
      <w:numFmt w:val="decimal"/>
      <w:pStyle w:val="Heading5"/>
      <w:lvlText w:val="%1.%2.%3.%4.%5"/>
      <w:lvlJc w:val="left"/>
      <w:pPr>
        <w:ind w:left="1021" w:hanging="1021"/>
      </w:pPr>
      <w:rPr>
        <w:rFonts w:asciiTheme="majorHAnsi" w:hAnsiTheme="majorHAnsi" w:hint="default"/>
        <w:color w:val="F8AE21" w:themeColor="background1"/>
        <w:sz w:val="22"/>
        <w:u w:color="7FA1C9" w:themeColor="accent1"/>
      </w:rPr>
    </w:lvl>
    <w:lvl w:ilvl="5">
      <w:start w:val="1"/>
      <w:numFmt w:val="decimal"/>
      <w:pStyle w:val="Heading6"/>
      <w:lvlText w:val="%1.%2.%3.%4.%5.%6"/>
      <w:lvlJc w:val="left"/>
      <w:pPr>
        <w:ind w:left="1021" w:hanging="1021"/>
      </w:pPr>
      <w:rPr>
        <w:rFonts w:asciiTheme="minorHAnsi" w:hAnsiTheme="minorHAnsi" w:hint="default"/>
        <w:color w:val="F8AE21" w:themeColor="background1"/>
        <w:sz w:val="22"/>
      </w:rPr>
    </w:lvl>
    <w:lvl w:ilvl="6">
      <w:start w:val="1"/>
      <w:numFmt w:val="decimal"/>
      <w:pStyle w:val="Heading7"/>
      <w:lvlText w:val="%1.%2.%3.%4.%5.%6.%7"/>
      <w:lvlJc w:val="left"/>
      <w:pPr>
        <w:ind w:left="1305" w:hanging="1021"/>
      </w:pPr>
      <w:rPr>
        <w:rFonts w:asciiTheme="minorHAnsi" w:hAnsiTheme="minorHAnsi" w:hint="default"/>
        <w:b w:val="0"/>
        <w:i w:val="0"/>
        <w:color w:val="F8AE21" w:themeColor="background1"/>
        <w:sz w:val="22"/>
      </w:rPr>
    </w:lvl>
    <w:lvl w:ilvl="7">
      <w:start w:val="1"/>
      <w:numFmt w:val="decimal"/>
      <w:pStyle w:val="Heading8"/>
      <w:lvlText w:val="%1.%2.%3.%4.%5.%6.%7.%8"/>
      <w:lvlJc w:val="left"/>
      <w:pPr>
        <w:ind w:left="1247" w:hanging="680"/>
      </w:pPr>
      <w:rPr>
        <w:rFonts w:asciiTheme="minorHAnsi" w:hAnsiTheme="minorHAnsi" w:hint="default"/>
        <w:color w:val="F8AE21" w:themeColor="background1"/>
        <w:sz w:val="20"/>
      </w:rPr>
    </w:lvl>
    <w:lvl w:ilvl="8">
      <w:start w:val="1"/>
      <w:numFmt w:val="decimal"/>
      <w:pStyle w:val="Heading9"/>
      <w:lvlText w:val="%1.%2.%3.%4.%5.%6.%7.%8.%9"/>
      <w:lvlJc w:val="left"/>
      <w:pPr>
        <w:ind w:left="1247" w:hanging="680"/>
      </w:pPr>
      <w:rPr>
        <w:rFonts w:asciiTheme="minorHAnsi" w:hAnsiTheme="minorHAnsi" w:hint="default"/>
        <w:color w:val="F8AE21" w:themeColor="background1"/>
        <w:sz w:val="20"/>
      </w:rPr>
    </w:lvl>
  </w:abstractNum>
  <w:abstractNum w:abstractNumId="2" w15:restartNumberingAfterBreak="0">
    <w:nsid w:val="3A586F0E"/>
    <w:multiLevelType w:val="hybridMultilevel"/>
    <w:tmpl w:val="27426A92"/>
    <w:lvl w:ilvl="0" w:tplc="20000001">
      <w:start w:val="1"/>
      <w:numFmt w:val="bullet"/>
      <w:pStyle w:val="bullet2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A1C9" w:themeColor="accent3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E6C39"/>
    <w:multiLevelType w:val="multilevel"/>
    <w:tmpl w:val="29E465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499C4" w:themeColor="accent6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B7A39"/>
    <w:multiLevelType w:val="hybridMultilevel"/>
    <w:tmpl w:val="AF747AB4"/>
    <w:lvl w:ilvl="0" w:tplc="D58C1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6E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C4C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2B5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BCD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5E0D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8DB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941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E8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62939"/>
    <w:multiLevelType w:val="multilevel"/>
    <w:tmpl w:val="42A4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6667A7"/>
    <w:multiLevelType w:val="hybridMultilevel"/>
    <w:tmpl w:val="C32E3692"/>
    <w:lvl w:ilvl="0" w:tplc="F26EF43E">
      <w:start w:val="1"/>
      <w:numFmt w:val="bullet"/>
      <w:pStyle w:val="bullet3"/>
      <w:lvlText w:val=""/>
      <w:lvlJc w:val="left"/>
      <w:pPr>
        <w:ind w:left="1361" w:hanging="454"/>
      </w:pPr>
      <w:rPr>
        <w:rFonts w:ascii="Symbol" w:hAnsi="Symbol" w:hint="default"/>
        <w:color w:val="7FA1C9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850548">
    <w:abstractNumId w:val="4"/>
  </w:num>
  <w:num w:numId="2" w16cid:durableId="16087181">
    <w:abstractNumId w:val="3"/>
  </w:num>
  <w:num w:numId="3" w16cid:durableId="1309046152">
    <w:abstractNumId w:val="2"/>
  </w:num>
  <w:num w:numId="4" w16cid:durableId="1519546032">
    <w:abstractNumId w:val="6"/>
  </w:num>
  <w:num w:numId="5" w16cid:durableId="1549880987">
    <w:abstractNumId w:val="1"/>
  </w:num>
  <w:num w:numId="6" w16cid:durableId="73864693">
    <w:abstractNumId w:val="5"/>
  </w:num>
  <w:num w:numId="7" w16cid:durableId="2107727360">
    <w:abstractNumId w:val="0"/>
  </w:num>
  <w:num w:numId="8" w16cid:durableId="147961657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activeWritingStyle w:appName="MSWord" w:lang="es-419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F0"/>
    <w:rsid w:val="0000043B"/>
    <w:rsid w:val="00001BA3"/>
    <w:rsid w:val="00005042"/>
    <w:rsid w:val="000059CF"/>
    <w:rsid w:val="00005BC2"/>
    <w:rsid w:val="000061BD"/>
    <w:rsid w:val="00012519"/>
    <w:rsid w:val="0001316F"/>
    <w:rsid w:val="00015194"/>
    <w:rsid w:val="000153AD"/>
    <w:rsid w:val="00015A54"/>
    <w:rsid w:val="000175D3"/>
    <w:rsid w:val="000179D1"/>
    <w:rsid w:val="00020867"/>
    <w:rsid w:val="0002169B"/>
    <w:rsid w:val="00022B24"/>
    <w:rsid w:val="00024261"/>
    <w:rsid w:val="000243AC"/>
    <w:rsid w:val="000246A4"/>
    <w:rsid w:val="00024C5C"/>
    <w:rsid w:val="00025247"/>
    <w:rsid w:val="00025BD4"/>
    <w:rsid w:val="000261FA"/>
    <w:rsid w:val="000276B6"/>
    <w:rsid w:val="00027826"/>
    <w:rsid w:val="00027F45"/>
    <w:rsid w:val="000303CA"/>
    <w:rsid w:val="0003047F"/>
    <w:rsid w:val="000305D1"/>
    <w:rsid w:val="00030BA7"/>
    <w:rsid w:val="00030D84"/>
    <w:rsid w:val="0003139F"/>
    <w:rsid w:val="00032C35"/>
    <w:rsid w:val="00033A7D"/>
    <w:rsid w:val="00033F31"/>
    <w:rsid w:val="00034308"/>
    <w:rsid w:val="0003519A"/>
    <w:rsid w:val="00037D87"/>
    <w:rsid w:val="0004039A"/>
    <w:rsid w:val="00040A6C"/>
    <w:rsid w:val="000412FF"/>
    <w:rsid w:val="00042788"/>
    <w:rsid w:val="000427D4"/>
    <w:rsid w:val="00042E6B"/>
    <w:rsid w:val="000456AB"/>
    <w:rsid w:val="0004597A"/>
    <w:rsid w:val="00045F2E"/>
    <w:rsid w:val="00047298"/>
    <w:rsid w:val="0004771A"/>
    <w:rsid w:val="00047F02"/>
    <w:rsid w:val="00050285"/>
    <w:rsid w:val="00052EF3"/>
    <w:rsid w:val="00053F91"/>
    <w:rsid w:val="000540CF"/>
    <w:rsid w:val="000548A4"/>
    <w:rsid w:val="00056808"/>
    <w:rsid w:val="0005702C"/>
    <w:rsid w:val="000603D8"/>
    <w:rsid w:val="00061A9C"/>
    <w:rsid w:val="0006405F"/>
    <w:rsid w:val="00064185"/>
    <w:rsid w:val="00064EBE"/>
    <w:rsid w:val="00071220"/>
    <w:rsid w:val="00072F59"/>
    <w:rsid w:val="0007326F"/>
    <w:rsid w:val="00073B7C"/>
    <w:rsid w:val="00074A4F"/>
    <w:rsid w:val="00075720"/>
    <w:rsid w:val="000768EF"/>
    <w:rsid w:val="00082497"/>
    <w:rsid w:val="00083FDD"/>
    <w:rsid w:val="00084AEA"/>
    <w:rsid w:val="00086615"/>
    <w:rsid w:val="00090CFD"/>
    <w:rsid w:val="00091083"/>
    <w:rsid w:val="00091999"/>
    <w:rsid w:val="00092359"/>
    <w:rsid w:val="00092654"/>
    <w:rsid w:val="000953DE"/>
    <w:rsid w:val="000961C4"/>
    <w:rsid w:val="000A3616"/>
    <w:rsid w:val="000A3EF9"/>
    <w:rsid w:val="000A4E3E"/>
    <w:rsid w:val="000A4F6D"/>
    <w:rsid w:val="000A5221"/>
    <w:rsid w:val="000A7202"/>
    <w:rsid w:val="000B0AE4"/>
    <w:rsid w:val="000B0F59"/>
    <w:rsid w:val="000B2038"/>
    <w:rsid w:val="000B3512"/>
    <w:rsid w:val="000B47C4"/>
    <w:rsid w:val="000C37EE"/>
    <w:rsid w:val="000C381F"/>
    <w:rsid w:val="000C54E2"/>
    <w:rsid w:val="000C55B5"/>
    <w:rsid w:val="000C5911"/>
    <w:rsid w:val="000C7AD4"/>
    <w:rsid w:val="000D38A9"/>
    <w:rsid w:val="000D3EDC"/>
    <w:rsid w:val="000D7EE1"/>
    <w:rsid w:val="000D7F4D"/>
    <w:rsid w:val="000E12D8"/>
    <w:rsid w:val="000E1749"/>
    <w:rsid w:val="000E2A97"/>
    <w:rsid w:val="000E2D31"/>
    <w:rsid w:val="000E477B"/>
    <w:rsid w:val="000E5DBD"/>
    <w:rsid w:val="000E68B3"/>
    <w:rsid w:val="000E70DD"/>
    <w:rsid w:val="000E79C6"/>
    <w:rsid w:val="000E7BCA"/>
    <w:rsid w:val="000F024B"/>
    <w:rsid w:val="000F1CD0"/>
    <w:rsid w:val="000F3AEC"/>
    <w:rsid w:val="000F3E2C"/>
    <w:rsid w:val="000F42D7"/>
    <w:rsid w:val="000F6BE9"/>
    <w:rsid w:val="000F7514"/>
    <w:rsid w:val="000F7BDD"/>
    <w:rsid w:val="0010185C"/>
    <w:rsid w:val="0010295F"/>
    <w:rsid w:val="00102CDC"/>
    <w:rsid w:val="00102D87"/>
    <w:rsid w:val="00103000"/>
    <w:rsid w:val="0010320C"/>
    <w:rsid w:val="00107470"/>
    <w:rsid w:val="00107A2A"/>
    <w:rsid w:val="00112B8B"/>
    <w:rsid w:val="00113FE8"/>
    <w:rsid w:val="0011561E"/>
    <w:rsid w:val="00115A94"/>
    <w:rsid w:val="00115B8E"/>
    <w:rsid w:val="00115EF1"/>
    <w:rsid w:val="0011739D"/>
    <w:rsid w:val="00117D61"/>
    <w:rsid w:val="001232CD"/>
    <w:rsid w:val="00123594"/>
    <w:rsid w:val="001247BE"/>
    <w:rsid w:val="001256A6"/>
    <w:rsid w:val="00131141"/>
    <w:rsid w:val="00134E0C"/>
    <w:rsid w:val="001353D6"/>
    <w:rsid w:val="00136056"/>
    <w:rsid w:val="00137192"/>
    <w:rsid w:val="001375CB"/>
    <w:rsid w:val="0013786A"/>
    <w:rsid w:val="0013788E"/>
    <w:rsid w:val="00137EC8"/>
    <w:rsid w:val="0014079A"/>
    <w:rsid w:val="00140BAD"/>
    <w:rsid w:val="0014155A"/>
    <w:rsid w:val="00141719"/>
    <w:rsid w:val="00141C62"/>
    <w:rsid w:val="00142F38"/>
    <w:rsid w:val="0014612A"/>
    <w:rsid w:val="00146334"/>
    <w:rsid w:val="00146648"/>
    <w:rsid w:val="00146787"/>
    <w:rsid w:val="00146FE2"/>
    <w:rsid w:val="001472A8"/>
    <w:rsid w:val="00147F65"/>
    <w:rsid w:val="00150DA9"/>
    <w:rsid w:val="00154AEC"/>
    <w:rsid w:val="00162338"/>
    <w:rsid w:val="001629D2"/>
    <w:rsid w:val="00164476"/>
    <w:rsid w:val="00170A38"/>
    <w:rsid w:val="00170C8C"/>
    <w:rsid w:val="0017191C"/>
    <w:rsid w:val="001725B8"/>
    <w:rsid w:val="001753E2"/>
    <w:rsid w:val="00176548"/>
    <w:rsid w:val="00177365"/>
    <w:rsid w:val="00177F2A"/>
    <w:rsid w:val="00180140"/>
    <w:rsid w:val="001819A6"/>
    <w:rsid w:val="001834A9"/>
    <w:rsid w:val="00186662"/>
    <w:rsid w:val="00187D61"/>
    <w:rsid w:val="001903AC"/>
    <w:rsid w:val="00190445"/>
    <w:rsid w:val="0019205D"/>
    <w:rsid w:val="00192686"/>
    <w:rsid w:val="00192902"/>
    <w:rsid w:val="00194BE2"/>
    <w:rsid w:val="00194D17"/>
    <w:rsid w:val="00195BF7"/>
    <w:rsid w:val="00195ED2"/>
    <w:rsid w:val="001A021B"/>
    <w:rsid w:val="001A26EB"/>
    <w:rsid w:val="001A27C4"/>
    <w:rsid w:val="001A355A"/>
    <w:rsid w:val="001A3FD6"/>
    <w:rsid w:val="001A4103"/>
    <w:rsid w:val="001A67A2"/>
    <w:rsid w:val="001B0326"/>
    <w:rsid w:val="001B1332"/>
    <w:rsid w:val="001B185B"/>
    <w:rsid w:val="001B1AC9"/>
    <w:rsid w:val="001B485B"/>
    <w:rsid w:val="001B5ACA"/>
    <w:rsid w:val="001C00A9"/>
    <w:rsid w:val="001C1C0F"/>
    <w:rsid w:val="001C20FB"/>
    <w:rsid w:val="001C3336"/>
    <w:rsid w:val="001C3E2B"/>
    <w:rsid w:val="001C4318"/>
    <w:rsid w:val="001C5C68"/>
    <w:rsid w:val="001C6759"/>
    <w:rsid w:val="001C7DC4"/>
    <w:rsid w:val="001D092F"/>
    <w:rsid w:val="001D1544"/>
    <w:rsid w:val="001D22F1"/>
    <w:rsid w:val="001D3BB5"/>
    <w:rsid w:val="001D6367"/>
    <w:rsid w:val="001E030C"/>
    <w:rsid w:val="001E035D"/>
    <w:rsid w:val="001E0AF9"/>
    <w:rsid w:val="001E1271"/>
    <w:rsid w:val="001E328A"/>
    <w:rsid w:val="001E455A"/>
    <w:rsid w:val="001E5078"/>
    <w:rsid w:val="001E738F"/>
    <w:rsid w:val="001E7ABD"/>
    <w:rsid w:val="001F07B6"/>
    <w:rsid w:val="001F251C"/>
    <w:rsid w:val="001F2A90"/>
    <w:rsid w:val="001F2DEF"/>
    <w:rsid w:val="001F34D1"/>
    <w:rsid w:val="001F3F35"/>
    <w:rsid w:val="001F4A06"/>
    <w:rsid w:val="001F5988"/>
    <w:rsid w:val="001F5B18"/>
    <w:rsid w:val="001F6530"/>
    <w:rsid w:val="001F6F3D"/>
    <w:rsid w:val="001F7737"/>
    <w:rsid w:val="001F773E"/>
    <w:rsid w:val="00200C4B"/>
    <w:rsid w:val="002013A1"/>
    <w:rsid w:val="00201B65"/>
    <w:rsid w:val="0020437A"/>
    <w:rsid w:val="002056EA"/>
    <w:rsid w:val="00207841"/>
    <w:rsid w:val="00211659"/>
    <w:rsid w:val="0021334F"/>
    <w:rsid w:val="00215472"/>
    <w:rsid w:val="002160BF"/>
    <w:rsid w:val="00221E87"/>
    <w:rsid w:val="0023067F"/>
    <w:rsid w:val="00230840"/>
    <w:rsid w:val="0023236C"/>
    <w:rsid w:val="00233E8B"/>
    <w:rsid w:val="002368DC"/>
    <w:rsid w:val="0023690B"/>
    <w:rsid w:val="00240670"/>
    <w:rsid w:val="00241695"/>
    <w:rsid w:val="00241C4B"/>
    <w:rsid w:val="0024367D"/>
    <w:rsid w:val="0024481F"/>
    <w:rsid w:val="0024482A"/>
    <w:rsid w:val="00246D36"/>
    <w:rsid w:val="002477D4"/>
    <w:rsid w:val="00250615"/>
    <w:rsid w:val="00253545"/>
    <w:rsid w:val="002546B4"/>
    <w:rsid w:val="00254CFA"/>
    <w:rsid w:val="00257921"/>
    <w:rsid w:val="0026075A"/>
    <w:rsid w:val="00261241"/>
    <w:rsid w:val="00261378"/>
    <w:rsid w:val="00263378"/>
    <w:rsid w:val="0026396D"/>
    <w:rsid w:val="00265405"/>
    <w:rsid w:val="00266218"/>
    <w:rsid w:val="00266C22"/>
    <w:rsid w:val="00270159"/>
    <w:rsid w:val="00273306"/>
    <w:rsid w:val="0027390E"/>
    <w:rsid w:val="00274B02"/>
    <w:rsid w:val="0027666C"/>
    <w:rsid w:val="00281DA4"/>
    <w:rsid w:val="0028216E"/>
    <w:rsid w:val="0028609F"/>
    <w:rsid w:val="00286737"/>
    <w:rsid w:val="002873AA"/>
    <w:rsid w:val="00287557"/>
    <w:rsid w:val="0028783F"/>
    <w:rsid w:val="00287887"/>
    <w:rsid w:val="0029148E"/>
    <w:rsid w:val="002919C2"/>
    <w:rsid w:val="00291A80"/>
    <w:rsid w:val="00295344"/>
    <w:rsid w:val="00295955"/>
    <w:rsid w:val="00295B7D"/>
    <w:rsid w:val="002960E0"/>
    <w:rsid w:val="002A23B6"/>
    <w:rsid w:val="002A2E05"/>
    <w:rsid w:val="002A3B95"/>
    <w:rsid w:val="002A42A8"/>
    <w:rsid w:val="002A4A0D"/>
    <w:rsid w:val="002A5313"/>
    <w:rsid w:val="002A5723"/>
    <w:rsid w:val="002A660F"/>
    <w:rsid w:val="002A73C0"/>
    <w:rsid w:val="002A774C"/>
    <w:rsid w:val="002B0D38"/>
    <w:rsid w:val="002B20CA"/>
    <w:rsid w:val="002B5492"/>
    <w:rsid w:val="002B6932"/>
    <w:rsid w:val="002B694F"/>
    <w:rsid w:val="002B7640"/>
    <w:rsid w:val="002B779B"/>
    <w:rsid w:val="002C1982"/>
    <w:rsid w:val="002C1ACD"/>
    <w:rsid w:val="002C2D41"/>
    <w:rsid w:val="002C340C"/>
    <w:rsid w:val="002C4BEF"/>
    <w:rsid w:val="002C7AC5"/>
    <w:rsid w:val="002D20E0"/>
    <w:rsid w:val="002D2691"/>
    <w:rsid w:val="002D5553"/>
    <w:rsid w:val="002D5E94"/>
    <w:rsid w:val="002D5F5E"/>
    <w:rsid w:val="002D65FE"/>
    <w:rsid w:val="002E2504"/>
    <w:rsid w:val="002E2CE0"/>
    <w:rsid w:val="002E3DA9"/>
    <w:rsid w:val="002E3FBA"/>
    <w:rsid w:val="002E4B9F"/>
    <w:rsid w:val="002E5569"/>
    <w:rsid w:val="002E769F"/>
    <w:rsid w:val="002E7FE0"/>
    <w:rsid w:val="002F2E37"/>
    <w:rsid w:val="002F3563"/>
    <w:rsid w:val="002F5001"/>
    <w:rsid w:val="002F6A03"/>
    <w:rsid w:val="002F6DE4"/>
    <w:rsid w:val="003005B0"/>
    <w:rsid w:val="00302AC1"/>
    <w:rsid w:val="00303DCE"/>
    <w:rsid w:val="003048D1"/>
    <w:rsid w:val="003050DC"/>
    <w:rsid w:val="00305E22"/>
    <w:rsid w:val="00307B8A"/>
    <w:rsid w:val="00307C73"/>
    <w:rsid w:val="00312D38"/>
    <w:rsid w:val="00312DF8"/>
    <w:rsid w:val="00312F58"/>
    <w:rsid w:val="00313508"/>
    <w:rsid w:val="003135E7"/>
    <w:rsid w:val="00313D52"/>
    <w:rsid w:val="0031408B"/>
    <w:rsid w:val="00315A91"/>
    <w:rsid w:val="0031733B"/>
    <w:rsid w:val="00317F8B"/>
    <w:rsid w:val="00321AD4"/>
    <w:rsid w:val="00323019"/>
    <w:rsid w:val="0032329F"/>
    <w:rsid w:val="0032472E"/>
    <w:rsid w:val="00324E7A"/>
    <w:rsid w:val="003262B0"/>
    <w:rsid w:val="0033021E"/>
    <w:rsid w:val="00330C32"/>
    <w:rsid w:val="0033129F"/>
    <w:rsid w:val="003316C5"/>
    <w:rsid w:val="00331B21"/>
    <w:rsid w:val="0033360C"/>
    <w:rsid w:val="00333B76"/>
    <w:rsid w:val="003342C1"/>
    <w:rsid w:val="0033488E"/>
    <w:rsid w:val="003354A3"/>
    <w:rsid w:val="003370FB"/>
    <w:rsid w:val="0034188A"/>
    <w:rsid w:val="0034428C"/>
    <w:rsid w:val="00346B3C"/>
    <w:rsid w:val="00346C7C"/>
    <w:rsid w:val="00347295"/>
    <w:rsid w:val="00350DD0"/>
    <w:rsid w:val="0035132C"/>
    <w:rsid w:val="00351C51"/>
    <w:rsid w:val="0035495E"/>
    <w:rsid w:val="00354F3D"/>
    <w:rsid w:val="003578C5"/>
    <w:rsid w:val="00360405"/>
    <w:rsid w:val="00361296"/>
    <w:rsid w:val="00361C75"/>
    <w:rsid w:val="00363672"/>
    <w:rsid w:val="00364808"/>
    <w:rsid w:val="00365B86"/>
    <w:rsid w:val="00366391"/>
    <w:rsid w:val="00366618"/>
    <w:rsid w:val="00367E26"/>
    <w:rsid w:val="0037148F"/>
    <w:rsid w:val="00371766"/>
    <w:rsid w:val="00371C6F"/>
    <w:rsid w:val="0037344D"/>
    <w:rsid w:val="003743DC"/>
    <w:rsid w:val="00374630"/>
    <w:rsid w:val="003758E0"/>
    <w:rsid w:val="003773FA"/>
    <w:rsid w:val="00380C4C"/>
    <w:rsid w:val="0038191A"/>
    <w:rsid w:val="00381BBE"/>
    <w:rsid w:val="00381F95"/>
    <w:rsid w:val="0038219F"/>
    <w:rsid w:val="0038416C"/>
    <w:rsid w:val="003859E0"/>
    <w:rsid w:val="00390EDB"/>
    <w:rsid w:val="00391352"/>
    <w:rsid w:val="0039244D"/>
    <w:rsid w:val="00393C8A"/>
    <w:rsid w:val="00397862"/>
    <w:rsid w:val="003978AD"/>
    <w:rsid w:val="003A0991"/>
    <w:rsid w:val="003A1E89"/>
    <w:rsid w:val="003A2035"/>
    <w:rsid w:val="003A2051"/>
    <w:rsid w:val="003A268B"/>
    <w:rsid w:val="003A57C5"/>
    <w:rsid w:val="003A5A4C"/>
    <w:rsid w:val="003A7279"/>
    <w:rsid w:val="003A7CAC"/>
    <w:rsid w:val="003B2077"/>
    <w:rsid w:val="003B4151"/>
    <w:rsid w:val="003B5553"/>
    <w:rsid w:val="003B561E"/>
    <w:rsid w:val="003B59A4"/>
    <w:rsid w:val="003B63D5"/>
    <w:rsid w:val="003B6E1A"/>
    <w:rsid w:val="003C055B"/>
    <w:rsid w:val="003C1C0A"/>
    <w:rsid w:val="003C2788"/>
    <w:rsid w:val="003C2CAD"/>
    <w:rsid w:val="003C2DE7"/>
    <w:rsid w:val="003C3D0A"/>
    <w:rsid w:val="003C4319"/>
    <w:rsid w:val="003C4688"/>
    <w:rsid w:val="003C53AF"/>
    <w:rsid w:val="003C7AF1"/>
    <w:rsid w:val="003D0360"/>
    <w:rsid w:val="003D180D"/>
    <w:rsid w:val="003D2634"/>
    <w:rsid w:val="003D3616"/>
    <w:rsid w:val="003D44CD"/>
    <w:rsid w:val="003D5215"/>
    <w:rsid w:val="003D5316"/>
    <w:rsid w:val="003D5483"/>
    <w:rsid w:val="003D6144"/>
    <w:rsid w:val="003E3576"/>
    <w:rsid w:val="003E5AC2"/>
    <w:rsid w:val="003E70CC"/>
    <w:rsid w:val="003E73F7"/>
    <w:rsid w:val="003E7ABC"/>
    <w:rsid w:val="003F0444"/>
    <w:rsid w:val="003F1CE2"/>
    <w:rsid w:val="003F2483"/>
    <w:rsid w:val="003F2730"/>
    <w:rsid w:val="003F2766"/>
    <w:rsid w:val="003F5BA1"/>
    <w:rsid w:val="003F5E70"/>
    <w:rsid w:val="004005CB"/>
    <w:rsid w:val="00400CD5"/>
    <w:rsid w:val="00401EA9"/>
    <w:rsid w:val="00403A1F"/>
    <w:rsid w:val="00406439"/>
    <w:rsid w:val="00406936"/>
    <w:rsid w:val="00407C1D"/>
    <w:rsid w:val="004103AC"/>
    <w:rsid w:val="00412075"/>
    <w:rsid w:val="004133DD"/>
    <w:rsid w:val="00413742"/>
    <w:rsid w:val="004144F9"/>
    <w:rsid w:val="0041472B"/>
    <w:rsid w:val="004160C5"/>
    <w:rsid w:val="004172FA"/>
    <w:rsid w:val="004202A3"/>
    <w:rsid w:val="00421F4B"/>
    <w:rsid w:val="004236A4"/>
    <w:rsid w:val="00425093"/>
    <w:rsid w:val="00425262"/>
    <w:rsid w:val="00426AD1"/>
    <w:rsid w:val="004311B5"/>
    <w:rsid w:val="0043195E"/>
    <w:rsid w:val="00431E2D"/>
    <w:rsid w:val="00432947"/>
    <w:rsid w:val="00434243"/>
    <w:rsid w:val="00434D9B"/>
    <w:rsid w:val="004353E9"/>
    <w:rsid w:val="00441A62"/>
    <w:rsid w:val="00441CFF"/>
    <w:rsid w:val="0044316F"/>
    <w:rsid w:val="004435A9"/>
    <w:rsid w:val="00444BD1"/>
    <w:rsid w:val="00444FAC"/>
    <w:rsid w:val="00445BAA"/>
    <w:rsid w:val="00447D0F"/>
    <w:rsid w:val="00451C7A"/>
    <w:rsid w:val="00451D11"/>
    <w:rsid w:val="004529DC"/>
    <w:rsid w:val="00453EFC"/>
    <w:rsid w:val="004547AB"/>
    <w:rsid w:val="00454AE2"/>
    <w:rsid w:val="00454AFF"/>
    <w:rsid w:val="00456BA1"/>
    <w:rsid w:val="0046136B"/>
    <w:rsid w:val="00461F56"/>
    <w:rsid w:val="004631C3"/>
    <w:rsid w:val="004637C4"/>
    <w:rsid w:val="00464257"/>
    <w:rsid w:val="00464DBC"/>
    <w:rsid w:val="0047030C"/>
    <w:rsid w:val="00471D05"/>
    <w:rsid w:val="00472613"/>
    <w:rsid w:val="00472B97"/>
    <w:rsid w:val="00472CAB"/>
    <w:rsid w:val="004736AD"/>
    <w:rsid w:val="00474D80"/>
    <w:rsid w:val="004758C7"/>
    <w:rsid w:val="00475C12"/>
    <w:rsid w:val="00475D58"/>
    <w:rsid w:val="00475ECA"/>
    <w:rsid w:val="00476DE9"/>
    <w:rsid w:val="00477178"/>
    <w:rsid w:val="0048002D"/>
    <w:rsid w:val="004802AB"/>
    <w:rsid w:val="004811D5"/>
    <w:rsid w:val="00482061"/>
    <w:rsid w:val="00482349"/>
    <w:rsid w:val="004848D6"/>
    <w:rsid w:val="0048576B"/>
    <w:rsid w:val="00487095"/>
    <w:rsid w:val="00490B68"/>
    <w:rsid w:val="00490CFF"/>
    <w:rsid w:val="004910F0"/>
    <w:rsid w:val="004923DD"/>
    <w:rsid w:val="004960E1"/>
    <w:rsid w:val="00496A70"/>
    <w:rsid w:val="004A0982"/>
    <w:rsid w:val="004A0C98"/>
    <w:rsid w:val="004A29F9"/>
    <w:rsid w:val="004A35A8"/>
    <w:rsid w:val="004A488C"/>
    <w:rsid w:val="004A506A"/>
    <w:rsid w:val="004A6FEF"/>
    <w:rsid w:val="004B0501"/>
    <w:rsid w:val="004B1D3D"/>
    <w:rsid w:val="004B4028"/>
    <w:rsid w:val="004B43B0"/>
    <w:rsid w:val="004B5B31"/>
    <w:rsid w:val="004B7CC8"/>
    <w:rsid w:val="004C07B5"/>
    <w:rsid w:val="004C2249"/>
    <w:rsid w:val="004C2328"/>
    <w:rsid w:val="004C3BD3"/>
    <w:rsid w:val="004C786B"/>
    <w:rsid w:val="004C7AC3"/>
    <w:rsid w:val="004C7E6E"/>
    <w:rsid w:val="004D0B5C"/>
    <w:rsid w:val="004D10A4"/>
    <w:rsid w:val="004D12BA"/>
    <w:rsid w:val="004D2183"/>
    <w:rsid w:val="004D2E51"/>
    <w:rsid w:val="004D35A3"/>
    <w:rsid w:val="004D43E8"/>
    <w:rsid w:val="004D5825"/>
    <w:rsid w:val="004D5D52"/>
    <w:rsid w:val="004D71AD"/>
    <w:rsid w:val="004D74A7"/>
    <w:rsid w:val="004E0BF4"/>
    <w:rsid w:val="004E11CE"/>
    <w:rsid w:val="004E17AC"/>
    <w:rsid w:val="004E1D82"/>
    <w:rsid w:val="004E202F"/>
    <w:rsid w:val="004E4747"/>
    <w:rsid w:val="004E5841"/>
    <w:rsid w:val="004E6651"/>
    <w:rsid w:val="004E7A84"/>
    <w:rsid w:val="004F306B"/>
    <w:rsid w:val="004F32E6"/>
    <w:rsid w:val="004F379A"/>
    <w:rsid w:val="004F4061"/>
    <w:rsid w:val="004F5E77"/>
    <w:rsid w:val="004F77BF"/>
    <w:rsid w:val="004F7DD9"/>
    <w:rsid w:val="004F7E7E"/>
    <w:rsid w:val="005011AD"/>
    <w:rsid w:val="00501611"/>
    <w:rsid w:val="00501B16"/>
    <w:rsid w:val="00503519"/>
    <w:rsid w:val="00503B7C"/>
    <w:rsid w:val="00504135"/>
    <w:rsid w:val="00504A22"/>
    <w:rsid w:val="00504A6A"/>
    <w:rsid w:val="0050625B"/>
    <w:rsid w:val="00510482"/>
    <w:rsid w:val="005130BB"/>
    <w:rsid w:val="00515D08"/>
    <w:rsid w:val="005175DB"/>
    <w:rsid w:val="00524060"/>
    <w:rsid w:val="005241A2"/>
    <w:rsid w:val="005241B3"/>
    <w:rsid w:val="005243F9"/>
    <w:rsid w:val="00531DC1"/>
    <w:rsid w:val="00533361"/>
    <w:rsid w:val="0053462E"/>
    <w:rsid w:val="00536C8C"/>
    <w:rsid w:val="00537A93"/>
    <w:rsid w:val="00537F81"/>
    <w:rsid w:val="005409FB"/>
    <w:rsid w:val="00542536"/>
    <w:rsid w:val="00543459"/>
    <w:rsid w:val="00543EED"/>
    <w:rsid w:val="005448E6"/>
    <w:rsid w:val="0054775C"/>
    <w:rsid w:val="0055046E"/>
    <w:rsid w:val="005505CD"/>
    <w:rsid w:val="00550DFA"/>
    <w:rsid w:val="00550F14"/>
    <w:rsid w:val="00552125"/>
    <w:rsid w:val="00553AB2"/>
    <w:rsid w:val="00554E7E"/>
    <w:rsid w:val="00555DB4"/>
    <w:rsid w:val="00556794"/>
    <w:rsid w:val="00560204"/>
    <w:rsid w:val="005637C4"/>
    <w:rsid w:val="005641A4"/>
    <w:rsid w:val="00564767"/>
    <w:rsid w:val="00564A76"/>
    <w:rsid w:val="00564E10"/>
    <w:rsid w:val="005655AE"/>
    <w:rsid w:val="00570299"/>
    <w:rsid w:val="00570F93"/>
    <w:rsid w:val="00572143"/>
    <w:rsid w:val="005723DF"/>
    <w:rsid w:val="00572AD6"/>
    <w:rsid w:val="005733B4"/>
    <w:rsid w:val="00575EFC"/>
    <w:rsid w:val="00577233"/>
    <w:rsid w:val="00582417"/>
    <w:rsid w:val="00582E95"/>
    <w:rsid w:val="00583CB3"/>
    <w:rsid w:val="00583F88"/>
    <w:rsid w:val="005840DC"/>
    <w:rsid w:val="00585641"/>
    <w:rsid w:val="005863F6"/>
    <w:rsid w:val="00586C37"/>
    <w:rsid w:val="005875BE"/>
    <w:rsid w:val="00592AAE"/>
    <w:rsid w:val="00593D16"/>
    <w:rsid w:val="00593EF4"/>
    <w:rsid w:val="00596033"/>
    <w:rsid w:val="00596742"/>
    <w:rsid w:val="00596A56"/>
    <w:rsid w:val="00597733"/>
    <w:rsid w:val="00597BE7"/>
    <w:rsid w:val="005A37D9"/>
    <w:rsid w:val="005A737C"/>
    <w:rsid w:val="005A750A"/>
    <w:rsid w:val="005B34C9"/>
    <w:rsid w:val="005B34E8"/>
    <w:rsid w:val="005B3C0B"/>
    <w:rsid w:val="005B5626"/>
    <w:rsid w:val="005B6345"/>
    <w:rsid w:val="005B7841"/>
    <w:rsid w:val="005B7A1A"/>
    <w:rsid w:val="005C0233"/>
    <w:rsid w:val="005C0BAB"/>
    <w:rsid w:val="005C11A2"/>
    <w:rsid w:val="005C24DA"/>
    <w:rsid w:val="005C356C"/>
    <w:rsid w:val="005C3648"/>
    <w:rsid w:val="005C377B"/>
    <w:rsid w:val="005C4D5B"/>
    <w:rsid w:val="005C62DA"/>
    <w:rsid w:val="005C7283"/>
    <w:rsid w:val="005C7589"/>
    <w:rsid w:val="005C78DE"/>
    <w:rsid w:val="005D0F50"/>
    <w:rsid w:val="005D3D01"/>
    <w:rsid w:val="005D7B7E"/>
    <w:rsid w:val="005E150D"/>
    <w:rsid w:val="005E17B2"/>
    <w:rsid w:val="005E1C9C"/>
    <w:rsid w:val="005E3FDF"/>
    <w:rsid w:val="005E4072"/>
    <w:rsid w:val="005E4179"/>
    <w:rsid w:val="005E42C1"/>
    <w:rsid w:val="005E4D9A"/>
    <w:rsid w:val="005E7B06"/>
    <w:rsid w:val="005F0236"/>
    <w:rsid w:val="005F19F5"/>
    <w:rsid w:val="005F1FA8"/>
    <w:rsid w:val="005F3E3B"/>
    <w:rsid w:val="005F6055"/>
    <w:rsid w:val="005F64E9"/>
    <w:rsid w:val="005F6E3D"/>
    <w:rsid w:val="005F7A4D"/>
    <w:rsid w:val="005F7BB9"/>
    <w:rsid w:val="006000F0"/>
    <w:rsid w:val="00600BD7"/>
    <w:rsid w:val="00602013"/>
    <w:rsid w:val="00603728"/>
    <w:rsid w:val="00604C68"/>
    <w:rsid w:val="00605185"/>
    <w:rsid w:val="006074A3"/>
    <w:rsid w:val="00610592"/>
    <w:rsid w:val="006131BA"/>
    <w:rsid w:val="00613D51"/>
    <w:rsid w:val="00615B18"/>
    <w:rsid w:val="006165D4"/>
    <w:rsid w:val="006178F8"/>
    <w:rsid w:val="00620528"/>
    <w:rsid w:val="00620754"/>
    <w:rsid w:val="00621535"/>
    <w:rsid w:val="00622DFB"/>
    <w:rsid w:val="00623135"/>
    <w:rsid w:val="006247EB"/>
    <w:rsid w:val="006247F2"/>
    <w:rsid w:val="00624D2A"/>
    <w:rsid w:val="00625A23"/>
    <w:rsid w:val="00625FF1"/>
    <w:rsid w:val="006261B0"/>
    <w:rsid w:val="00633068"/>
    <w:rsid w:val="00633652"/>
    <w:rsid w:val="00634573"/>
    <w:rsid w:val="006368DA"/>
    <w:rsid w:val="0063728A"/>
    <w:rsid w:val="006374B2"/>
    <w:rsid w:val="0065063A"/>
    <w:rsid w:val="00650F61"/>
    <w:rsid w:val="00651636"/>
    <w:rsid w:val="0065245E"/>
    <w:rsid w:val="0065729A"/>
    <w:rsid w:val="00657E11"/>
    <w:rsid w:val="00660FC2"/>
    <w:rsid w:val="00661944"/>
    <w:rsid w:val="00661CBF"/>
    <w:rsid w:val="006632A3"/>
    <w:rsid w:val="006634B1"/>
    <w:rsid w:val="0066538A"/>
    <w:rsid w:val="0066661F"/>
    <w:rsid w:val="00667C40"/>
    <w:rsid w:val="00667D57"/>
    <w:rsid w:val="00670CE0"/>
    <w:rsid w:val="00670DB2"/>
    <w:rsid w:val="00670E8D"/>
    <w:rsid w:val="006718FD"/>
    <w:rsid w:val="00672CF6"/>
    <w:rsid w:val="00672D87"/>
    <w:rsid w:val="00673E18"/>
    <w:rsid w:val="00675279"/>
    <w:rsid w:val="00680EEA"/>
    <w:rsid w:val="0068301C"/>
    <w:rsid w:val="006841E3"/>
    <w:rsid w:val="00684384"/>
    <w:rsid w:val="00685C10"/>
    <w:rsid w:val="006863E4"/>
    <w:rsid w:val="0068663C"/>
    <w:rsid w:val="0068789D"/>
    <w:rsid w:val="006879C7"/>
    <w:rsid w:val="00690038"/>
    <w:rsid w:val="006912B2"/>
    <w:rsid w:val="00691489"/>
    <w:rsid w:val="00691FCA"/>
    <w:rsid w:val="0069217D"/>
    <w:rsid w:val="00694842"/>
    <w:rsid w:val="006A10C4"/>
    <w:rsid w:val="006A1DF6"/>
    <w:rsid w:val="006A21F2"/>
    <w:rsid w:val="006A36C1"/>
    <w:rsid w:val="006A36FC"/>
    <w:rsid w:val="006A62A0"/>
    <w:rsid w:val="006A62B8"/>
    <w:rsid w:val="006B0442"/>
    <w:rsid w:val="006B0F5A"/>
    <w:rsid w:val="006B289C"/>
    <w:rsid w:val="006B3187"/>
    <w:rsid w:val="006B423D"/>
    <w:rsid w:val="006B4434"/>
    <w:rsid w:val="006B4ED4"/>
    <w:rsid w:val="006B73FD"/>
    <w:rsid w:val="006C0403"/>
    <w:rsid w:val="006C0BDF"/>
    <w:rsid w:val="006C28D9"/>
    <w:rsid w:val="006C5759"/>
    <w:rsid w:val="006C601E"/>
    <w:rsid w:val="006D13FC"/>
    <w:rsid w:val="006D4857"/>
    <w:rsid w:val="006D529C"/>
    <w:rsid w:val="006D5F81"/>
    <w:rsid w:val="006D75AC"/>
    <w:rsid w:val="006E0B10"/>
    <w:rsid w:val="006E1646"/>
    <w:rsid w:val="006E3826"/>
    <w:rsid w:val="006E428D"/>
    <w:rsid w:val="006E7015"/>
    <w:rsid w:val="006E7FEE"/>
    <w:rsid w:val="006F0637"/>
    <w:rsid w:val="006F15C2"/>
    <w:rsid w:val="006F2D7F"/>
    <w:rsid w:val="006F382C"/>
    <w:rsid w:val="006F55CE"/>
    <w:rsid w:val="006F75F0"/>
    <w:rsid w:val="00701443"/>
    <w:rsid w:val="007020E9"/>
    <w:rsid w:val="00703534"/>
    <w:rsid w:val="007037EA"/>
    <w:rsid w:val="00704543"/>
    <w:rsid w:val="0070509A"/>
    <w:rsid w:val="0070579D"/>
    <w:rsid w:val="00712461"/>
    <w:rsid w:val="00712AB3"/>
    <w:rsid w:val="0071688D"/>
    <w:rsid w:val="007211C1"/>
    <w:rsid w:val="007215B1"/>
    <w:rsid w:val="00722F1C"/>
    <w:rsid w:val="00726B7F"/>
    <w:rsid w:val="0073153A"/>
    <w:rsid w:val="00731D68"/>
    <w:rsid w:val="007333DC"/>
    <w:rsid w:val="00740CF6"/>
    <w:rsid w:val="00743664"/>
    <w:rsid w:val="007444E7"/>
    <w:rsid w:val="0074555F"/>
    <w:rsid w:val="00746861"/>
    <w:rsid w:val="00747165"/>
    <w:rsid w:val="00747972"/>
    <w:rsid w:val="00750EB3"/>
    <w:rsid w:val="00752B7E"/>
    <w:rsid w:val="00752D33"/>
    <w:rsid w:val="00753DA6"/>
    <w:rsid w:val="00755005"/>
    <w:rsid w:val="00760F34"/>
    <w:rsid w:val="00761600"/>
    <w:rsid w:val="007621EA"/>
    <w:rsid w:val="007627C6"/>
    <w:rsid w:val="00762E1D"/>
    <w:rsid w:val="007630D4"/>
    <w:rsid w:val="007648D1"/>
    <w:rsid w:val="0076492B"/>
    <w:rsid w:val="00765B39"/>
    <w:rsid w:val="007666EC"/>
    <w:rsid w:val="00766933"/>
    <w:rsid w:val="00766A59"/>
    <w:rsid w:val="00766CB8"/>
    <w:rsid w:val="00767ADA"/>
    <w:rsid w:val="00767BA2"/>
    <w:rsid w:val="00772CF9"/>
    <w:rsid w:val="0077320E"/>
    <w:rsid w:val="00775134"/>
    <w:rsid w:val="0077741D"/>
    <w:rsid w:val="00777FDB"/>
    <w:rsid w:val="007845E6"/>
    <w:rsid w:val="007848FC"/>
    <w:rsid w:val="00785AB3"/>
    <w:rsid w:val="0078612E"/>
    <w:rsid w:val="00787487"/>
    <w:rsid w:val="00787D54"/>
    <w:rsid w:val="00794416"/>
    <w:rsid w:val="00794552"/>
    <w:rsid w:val="00794981"/>
    <w:rsid w:val="00795375"/>
    <w:rsid w:val="00797F4B"/>
    <w:rsid w:val="007A210F"/>
    <w:rsid w:val="007A2D1F"/>
    <w:rsid w:val="007A3915"/>
    <w:rsid w:val="007A3AC6"/>
    <w:rsid w:val="007A6560"/>
    <w:rsid w:val="007A6B72"/>
    <w:rsid w:val="007A75B8"/>
    <w:rsid w:val="007B0A95"/>
    <w:rsid w:val="007B11EA"/>
    <w:rsid w:val="007B2CCC"/>
    <w:rsid w:val="007B4892"/>
    <w:rsid w:val="007B5E42"/>
    <w:rsid w:val="007B7C59"/>
    <w:rsid w:val="007B7C9D"/>
    <w:rsid w:val="007C1108"/>
    <w:rsid w:val="007C28B0"/>
    <w:rsid w:val="007C35B9"/>
    <w:rsid w:val="007C4F81"/>
    <w:rsid w:val="007C5EA6"/>
    <w:rsid w:val="007D33DB"/>
    <w:rsid w:val="007D58EC"/>
    <w:rsid w:val="007D69DD"/>
    <w:rsid w:val="007E26F8"/>
    <w:rsid w:val="007E3FD0"/>
    <w:rsid w:val="007E449E"/>
    <w:rsid w:val="007E66C2"/>
    <w:rsid w:val="007E6CA0"/>
    <w:rsid w:val="007E9EAF"/>
    <w:rsid w:val="007F2800"/>
    <w:rsid w:val="007F30ED"/>
    <w:rsid w:val="007F3F21"/>
    <w:rsid w:val="007F45CD"/>
    <w:rsid w:val="007F45DA"/>
    <w:rsid w:val="008003A9"/>
    <w:rsid w:val="00801B5B"/>
    <w:rsid w:val="00801FC4"/>
    <w:rsid w:val="00802E1B"/>
    <w:rsid w:val="008030ED"/>
    <w:rsid w:val="00804D5B"/>
    <w:rsid w:val="00804E5C"/>
    <w:rsid w:val="00805C79"/>
    <w:rsid w:val="00806494"/>
    <w:rsid w:val="00807970"/>
    <w:rsid w:val="0081194A"/>
    <w:rsid w:val="00813892"/>
    <w:rsid w:val="00814296"/>
    <w:rsid w:val="00814ABD"/>
    <w:rsid w:val="00815E5F"/>
    <w:rsid w:val="00816CC6"/>
    <w:rsid w:val="00820C72"/>
    <w:rsid w:val="00821BD0"/>
    <w:rsid w:val="00822C26"/>
    <w:rsid w:val="008248CB"/>
    <w:rsid w:val="0082556B"/>
    <w:rsid w:val="008276BD"/>
    <w:rsid w:val="00827CA9"/>
    <w:rsid w:val="00827D94"/>
    <w:rsid w:val="00831F6F"/>
    <w:rsid w:val="00832BBF"/>
    <w:rsid w:val="0083762D"/>
    <w:rsid w:val="008405C6"/>
    <w:rsid w:val="00842507"/>
    <w:rsid w:val="00842EAE"/>
    <w:rsid w:val="00844E26"/>
    <w:rsid w:val="008456B8"/>
    <w:rsid w:val="00846EC1"/>
    <w:rsid w:val="00847990"/>
    <w:rsid w:val="00852456"/>
    <w:rsid w:val="00852AFA"/>
    <w:rsid w:val="0085357B"/>
    <w:rsid w:val="00855AA9"/>
    <w:rsid w:val="00857AEE"/>
    <w:rsid w:val="00860C76"/>
    <w:rsid w:val="00860CDB"/>
    <w:rsid w:val="00861CE6"/>
    <w:rsid w:val="00863E8C"/>
    <w:rsid w:val="00864B75"/>
    <w:rsid w:val="00870E14"/>
    <w:rsid w:val="00872D49"/>
    <w:rsid w:val="00872FA6"/>
    <w:rsid w:val="00875D5C"/>
    <w:rsid w:val="00876D5D"/>
    <w:rsid w:val="00877376"/>
    <w:rsid w:val="00880B7A"/>
    <w:rsid w:val="00881D1C"/>
    <w:rsid w:val="00882508"/>
    <w:rsid w:val="008830A1"/>
    <w:rsid w:val="008834E3"/>
    <w:rsid w:val="00883C50"/>
    <w:rsid w:val="008841C5"/>
    <w:rsid w:val="00885A03"/>
    <w:rsid w:val="00886027"/>
    <w:rsid w:val="00886FF2"/>
    <w:rsid w:val="00887557"/>
    <w:rsid w:val="00892B24"/>
    <w:rsid w:val="00893CBD"/>
    <w:rsid w:val="008942BB"/>
    <w:rsid w:val="00897144"/>
    <w:rsid w:val="008A0BC2"/>
    <w:rsid w:val="008A2808"/>
    <w:rsid w:val="008A3032"/>
    <w:rsid w:val="008A31A9"/>
    <w:rsid w:val="008A5CF1"/>
    <w:rsid w:val="008A7D30"/>
    <w:rsid w:val="008B0CEB"/>
    <w:rsid w:val="008B1086"/>
    <w:rsid w:val="008B30F6"/>
    <w:rsid w:val="008B35A4"/>
    <w:rsid w:val="008B3C07"/>
    <w:rsid w:val="008B4186"/>
    <w:rsid w:val="008B4544"/>
    <w:rsid w:val="008B499C"/>
    <w:rsid w:val="008B687A"/>
    <w:rsid w:val="008C06FC"/>
    <w:rsid w:val="008C0901"/>
    <w:rsid w:val="008C15D4"/>
    <w:rsid w:val="008C172D"/>
    <w:rsid w:val="008C1C5C"/>
    <w:rsid w:val="008C1F9C"/>
    <w:rsid w:val="008C2B77"/>
    <w:rsid w:val="008C2DBF"/>
    <w:rsid w:val="008C2ECF"/>
    <w:rsid w:val="008C3B2A"/>
    <w:rsid w:val="008C44F0"/>
    <w:rsid w:val="008C5BD7"/>
    <w:rsid w:val="008C65E3"/>
    <w:rsid w:val="008C6C9C"/>
    <w:rsid w:val="008C774B"/>
    <w:rsid w:val="008C7FF5"/>
    <w:rsid w:val="008D08B5"/>
    <w:rsid w:val="008D17EF"/>
    <w:rsid w:val="008D1B7B"/>
    <w:rsid w:val="008D4411"/>
    <w:rsid w:val="008D4491"/>
    <w:rsid w:val="008D703E"/>
    <w:rsid w:val="008E03BB"/>
    <w:rsid w:val="008E0578"/>
    <w:rsid w:val="008E15F2"/>
    <w:rsid w:val="008E1993"/>
    <w:rsid w:val="008E2512"/>
    <w:rsid w:val="008E264A"/>
    <w:rsid w:val="008E2801"/>
    <w:rsid w:val="008E39DA"/>
    <w:rsid w:val="008E3D85"/>
    <w:rsid w:val="008E3E9C"/>
    <w:rsid w:val="008E4CE4"/>
    <w:rsid w:val="008E4F15"/>
    <w:rsid w:val="008E7024"/>
    <w:rsid w:val="008F15CF"/>
    <w:rsid w:val="008F1A61"/>
    <w:rsid w:val="008F2759"/>
    <w:rsid w:val="008F315D"/>
    <w:rsid w:val="008F6B15"/>
    <w:rsid w:val="008F6EE0"/>
    <w:rsid w:val="009007F3"/>
    <w:rsid w:val="00900DEB"/>
    <w:rsid w:val="00901462"/>
    <w:rsid w:val="00902382"/>
    <w:rsid w:val="00902BDD"/>
    <w:rsid w:val="0090464E"/>
    <w:rsid w:val="00905548"/>
    <w:rsid w:val="0090694D"/>
    <w:rsid w:val="00906ABE"/>
    <w:rsid w:val="00911EFB"/>
    <w:rsid w:val="00912AC1"/>
    <w:rsid w:val="00914173"/>
    <w:rsid w:val="009148A6"/>
    <w:rsid w:val="00916339"/>
    <w:rsid w:val="009164FA"/>
    <w:rsid w:val="00920A18"/>
    <w:rsid w:val="00921AA9"/>
    <w:rsid w:val="00922763"/>
    <w:rsid w:val="00923E77"/>
    <w:rsid w:val="00923F7C"/>
    <w:rsid w:val="0092423C"/>
    <w:rsid w:val="009242ED"/>
    <w:rsid w:val="00925798"/>
    <w:rsid w:val="00926000"/>
    <w:rsid w:val="0093035B"/>
    <w:rsid w:val="00930B37"/>
    <w:rsid w:val="0093125A"/>
    <w:rsid w:val="00931333"/>
    <w:rsid w:val="009330BF"/>
    <w:rsid w:val="00933599"/>
    <w:rsid w:val="00933FE7"/>
    <w:rsid w:val="009364FB"/>
    <w:rsid w:val="0093666D"/>
    <w:rsid w:val="00937B27"/>
    <w:rsid w:val="00942EF7"/>
    <w:rsid w:val="0095005E"/>
    <w:rsid w:val="00951AFD"/>
    <w:rsid w:val="00951FDA"/>
    <w:rsid w:val="00953D85"/>
    <w:rsid w:val="009544BA"/>
    <w:rsid w:val="00955E37"/>
    <w:rsid w:val="0095666E"/>
    <w:rsid w:val="009566FE"/>
    <w:rsid w:val="00957455"/>
    <w:rsid w:val="00957DCA"/>
    <w:rsid w:val="00957F15"/>
    <w:rsid w:val="009610CF"/>
    <w:rsid w:val="00962C5D"/>
    <w:rsid w:val="0096370B"/>
    <w:rsid w:val="00965555"/>
    <w:rsid w:val="009704B8"/>
    <w:rsid w:val="00972148"/>
    <w:rsid w:val="009724BF"/>
    <w:rsid w:val="009733FA"/>
    <w:rsid w:val="00975504"/>
    <w:rsid w:val="00975CC5"/>
    <w:rsid w:val="0097601A"/>
    <w:rsid w:val="00981359"/>
    <w:rsid w:val="00981F51"/>
    <w:rsid w:val="009837C3"/>
    <w:rsid w:val="00984B33"/>
    <w:rsid w:val="009860C0"/>
    <w:rsid w:val="00986F80"/>
    <w:rsid w:val="00990771"/>
    <w:rsid w:val="00990929"/>
    <w:rsid w:val="009909AA"/>
    <w:rsid w:val="0099181D"/>
    <w:rsid w:val="00992017"/>
    <w:rsid w:val="00992197"/>
    <w:rsid w:val="00995FA5"/>
    <w:rsid w:val="00996264"/>
    <w:rsid w:val="009A07B1"/>
    <w:rsid w:val="009A189A"/>
    <w:rsid w:val="009A1EA3"/>
    <w:rsid w:val="009A504E"/>
    <w:rsid w:val="009A58EB"/>
    <w:rsid w:val="009A60AB"/>
    <w:rsid w:val="009A69D4"/>
    <w:rsid w:val="009A792B"/>
    <w:rsid w:val="009B4371"/>
    <w:rsid w:val="009B562B"/>
    <w:rsid w:val="009B5B6A"/>
    <w:rsid w:val="009B6D08"/>
    <w:rsid w:val="009C0016"/>
    <w:rsid w:val="009C1849"/>
    <w:rsid w:val="009C2947"/>
    <w:rsid w:val="009C3109"/>
    <w:rsid w:val="009C39E4"/>
    <w:rsid w:val="009C5433"/>
    <w:rsid w:val="009D004F"/>
    <w:rsid w:val="009D21F4"/>
    <w:rsid w:val="009D463C"/>
    <w:rsid w:val="009D68E5"/>
    <w:rsid w:val="009D6C1B"/>
    <w:rsid w:val="009E081A"/>
    <w:rsid w:val="009E0DDC"/>
    <w:rsid w:val="009E154F"/>
    <w:rsid w:val="009E4A51"/>
    <w:rsid w:val="009E5694"/>
    <w:rsid w:val="009E603E"/>
    <w:rsid w:val="009E741F"/>
    <w:rsid w:val="009E7C67"/>
    <w:rsid w:val="009F14E8"/>
    <w:rsid w:val="009F1554"/>
    <w:rsid w:val="009F44E3"/>
    <w:rsid w:val="009F6CCA"/>
    <w:rsid w:val="009F6F8F"/>
    <w:rsid w:val="009F72E0"/>
    <w:rsid w:val="009F791D"/>
    <w:rsid w:val="009F7FC3"/>
    <w:rsid w:val="00A00A54"/>
    <w:rsid w:val="00A01490"/>
    <w:rsid w:val="00A018D6"/>
    <w:rsid w:val="00A01DFD"/>
    <w:rsid w:val="00A02101"/>
    <w:rsid w:val="00A021DA"/>
    <w:rsid w:val="00A02C84"/>
    <w:rsid w:val="00A03EAC"/>
    <w:rsid w:val="00A06188"/>
    <w:rsid w:val="00A07E47"/>
    <w:rsid w:val="00A117F7"/>
    <w:rsid w:val="00A11F73"/>
    <w:rsid w:val="00A1334F"/>
    <w:rsid w:val="00A143BE"/>
    <w:rsid w:val="00A15B96"/>
    <w:rsid w:val="00A15E4E"/>
    <w:rsid w:val="00A17BC7"/>
    <w:rsid w:val="00A20FDC"/>
    <w:rsid w:val="00A21E1F"/>
    <w:rsid w:val="00A25546"/>
    <w:rsid w:val="00A2600A"/>
    <w:rsid w:val="00A26D94"/>
    <w:rsid w:val="00A271C3"/>
    <w:rsid w:val="00A27E7F"/>
    <w:rsid w:val="00A30CEC"/>
    <w:rsid w:val="00A30FE5"/>
    <w:rsid w:val="00A31EE4"/>
    <w:rsid w:val="00A34AE0"/>
    <w:rsid w:val="00A35379"/>
    <w:rsid w:val="00A362D8"/>
    <w:rsid w:val="00A3722C"/>
    <w:rsid w:val="00A40848"/>
    <w:rsid w:val="00A41552"/>
    <w:rsid w:val="00A41A27"/>
    <w:rsid w:val="00A42F55"/>
    <w:rsid w:val="00A43258"/>
    <w:rsid w:val="00A43597"/>
    <w:rsid w:val="00A43F40"/>
    <w:rsid w:val="00A44FCB"/>
    <w:rsid w:val="00A459EC"/>
    <w:rsid w:val="00A469FA"/>
    <w:rsid w:val="00A50B9A"/>
    <w:rsid w:val="00A51C04"/>
    <w:rsid w:val="00A52AC5"/>
    <w:rsid w:val="00A533A9"/>
    <w:rsid w:val="00A53EB4"/>
    <w:rsid w:val="00A5434A"/>
    <w:rsid w:val="00A550AF"/>
    <w:rsid w:val="00A5669D"/>
    <w:rsid w:val="00A566D7"/>
    <w:rsid w:val="00A568C1"/>
    <w:rsid w:val="00A57110"/>
    <w:rsid w:val="00A6022D"/>
    <w:rsid w:val="00A622A0"/>
    <w:rsid w:val="00A628A8"/>
    <w:rsid w:val="00A6377F"/>
    <w:rsid w:val="00A6457A"/>
    <w:rsid w:val="00A65261"/>
    <w:rsid w:val="00A73918"/>
    <w:rsid w:val="00A7709E"/>
    <w:rsid w:val="00A80EDD"/>
    <w:rsid w:val="00A815F1"/>
    <w:rsid w:val="00A81E18"/>
    <w:rsid w:val="00A844FE"/>
    <w:rsid w:val="00A84B72"/>
    <w:rsid w:val="00A84CE6"/>
    <w:rsid w:val="00A8737B"/>
    <w:rsid w:val="00A90105"/>
    <w:rsid w:val="00A91AEE"/>
    <w:rsid w:val="00A91F21"/>
    <w:rsid w:val="00A92C27"/>
    <w:rsid w:val="00A959A3"/>
    <w:rsid w:val="00A9672E"/>
    <w:rsid w:val="00A9748F"/>
    <w:rsid w:val="00AA367F"/>
    <w:rsid w:val="00AA4395"/>
    <w:rsid w:val="00AA5F34"/>
    <w:rsid w:val="00AA62D2"/>
    <w:rsid w:val="00AA7A81"/>
    <w:rsid w:val="00AB0640"/>
    <w:rsid w:val="00AB06D8"/>
    <w:rsid w:val="00AB1FCF"/>
    <w:rsid w:val="00AB2277"/>
    <w:rsid w:val="00AB2D7C"/>
    <w:rsid w:val="00AB46E1"/>
    <w:rsid w:val="00AB5BE5"/>
    <w:rsid w:val="00AB6271"/>
    <w:rsid w:val="00AB6EFF"/>
    <w:rsid w:val="00AB72C8"/>
    <w:rsid w:val="00AC1A0F"/>
    <w:rsid w:val="00AC3B03"/>
    <w:rsid w:val="00AC47AC"/>
    <w:rsid w:val="00AC507B"/>
    <w:rsid w:val="00AC522D"/>
    <w:rsid w:val="00AC5641"/>
    <w:rsid w:val="00AC6AE5"/>
    <w:rsid w:val="00AC6B2E"/>
    <w:rsid w:val="00AC7725"/>
    <w:rsid w:val="00AD062C"/>
    <w:rsid w:val="00AD1998"/>
    <w:rsid w:val="00AD3193"/>
    <w:rsid w:val="00AD6AF4"/>
    <w:rsid w:val="00AE2CDC"/>
    <w:rsid w:val="00AE5C20"/>
    <w:rsid w:val="00AE6CE3"/>
    <w:rsid w:val="00AF1936"/>
    <w:rsid w:val="00AF1B5A"/>
    <w:rsid w:val="00AF51D7"/>
    <w:rsid w:val="00AF5294"/>
    <w:rsid w:val="00B00A4E"/>
    <w:rsid w:val="00B01274"/>
    <w:rsid w:val="00B03D90"/>
    <w:rsid w:val="00B05E9F"/>
    <w:rsid w:val="00B06F51"/>
    <w:rsid w:val="00B13EA3"/>
    <w:rsid w:val="00B165A0"/>
    <w:rsid w:val="00B17051"/>
    <w:rsid w:val="00B171EB"/>
    <w:rsid w:val="00B1740E"/>
    <w:rsid w:val="00B2072F"/>
    <w:rsid w:val="00B21412"/>
    <w:rsid w:val="00B232B5"/>
    <w:rsid w:val="00B23863"/>
    <w:rsid w:val="00B23A6D"/>
    <w:rsid w:val="00B2689F"/>
    <w:rsid w:val="00B27002"/>
    <w:rsid w:val="00B27401"/>
    <w:rsid w:val="00B27811"/>
    <w:rsid w:val="00B302F3"/>
    <w:rsid w:val="00B3075C"/>
    <w:rsid w:val="00B32478"/>
    <w:rsid w:val="00B419C3"/>
    <w:rsid w:val="00B47920"/>
    <w:rsid w:val="00B512A8"/>
    <w:rsid w:val="00B515CE"/>
    <w:rsid w:val="00B51965"/>
    <w:rsid w:val="00B51D65"/>
    <w:rsid w:val="00B564FA"/>
    <w:rsid w:val="00B6211B"/>
    <w:rsid w:val="00B64DF2"/>
    <w:rsid w:val="00B656DA"/>
    <w:rsid w:val="00B65B7B"/>
    <w:rsid w:val="00B65F20"/>
    <w:rsid w:val="00B6644E"/>
    <w:rsid w:val="00B666BB"/>
    <w:rsid w:val="00B666DB"/>
    <w:rsid w:val="00B67B40"/>
    <w:rsid w:val="00B67C7A"/>
    <w:rsid w:val="00B726DE"/>
    <w:rsid w:val="00B72CA8"/>
    <w:rsid w:val="00B73803"/>
    <w:rsid w:val="00B73AF1"/>
    <w:rsid w:val="00B7466B"/>
    <w:rsid w:val="00B75A81"/>
    <w:rsid w:val="00B776D9"/>
    <w:rsid w:val="00B8244E"/>
    <w:rsid w:val="00B82607"/>
    <w:rsid w:val="00B8399F"/>
    <w:rsid w:val="00B84917"/>
    <w:rsid w:val="00B84FFA"/>
    <w:rsid w:val="00B8541F"/>
    <w:rsid w:val="00B85759"/>
    <w:rsid w:val="00B8607C"/>
    <w:rsid w:val="00B8670E"/>
    <w:rsid w:val="00B90952"/>
    <w:rsid w:val="00B91C86"/>
    <w:rsid w:val="00B94A4B"/>
    <w:rsid w:val="00B966A4"/>
    <w:rsid w:val="00B96A26"/>
    <w:rsid w:val="00BA24B0"/>
    <w:rsid w:val="00BA352F"/>
    <w:rsid w:val="00BA4AC1"/>
    <w:rsid w:val="00BA4CBD"/>
    <w:rsid w:val="00BA4D7F"/>
    <w:rsid w:val="00BA5E68"/>
    <w:rsid w:val="00BA5FA6"/>
    <w:rsid w:val="00BA6484"/>
    <w:rsid w:val="00BB1386"/>
    <w:rsid w:val="00BB1FAF"/>
    <w:rsid w:val="00BB2060"/>
    <w:rsid w:val="00BB5343"/>
    <w:rsid w:val="00BB57AF"/>
    <w:rsid w:val="00BB5ECA"/>
    <w:rsid w:val="00BB7BD5"/>
    <w:rsid w:val="00BC1595"/>
    <w:rsid w:val="00BC2753"/>
    <w:rsid w:val="00BC2820"/>
    <w:rsid w:val="00BC2C69"/>
    <w:rsid w:val="00BC51A2"/>
    <w:rsid w:val="00BC6E84"/>
    <w:rsid w:val="00BC7604"/>
    <w:rsid w:val="00BD05EF"/>
    <w:rsid w:val="00BD10B6"/>
    <w:rsid w:val="00BD2CC8"/>
    <w:rsid w:val="00BD32BD"/>
    <w:rsid w:val="00BD58FB"/>
    <w:rsid w:val="00BD6887"/>
    <w:rsid w:val="00BE00D3"/>
    <w:rsid w:val="00BE194E"/>
    <w:rsid w:val="00BE27B2"/>
    <w:rsid w:val="00BE457B"/>
    <w:rsid w:val="00BE4AC1"/>
    <w:rsid w:val="00BE5397"/>
    <w:rsid w:val="00BE6387"/>
    <w:rsid w:val="00BE6D8A"/>
    <w:rsid w:val="00BE7100"/>
    <w:rsid w:val="00BE7F56"/>
    <w:rsid w:val="00BF1B18"/>
    <w:rsid w:val="00BF38E3"/>
    <w:rsid w:val="00BF438E"/>
    <w:rsid w:val="00BF4445"/>
    <w:rsid w:val="00BF4AF1"/>
    <w:rsid w:val="00BF59E3"/>
    <w:rsid w:val="00BF7194"/>
    <w:rsid w:val="00C000FD"/>
    <w:rsid w:val="00C002A3"/>
    <w:rsid w:val="00C04B16"/>
    <w:rsid w:val="00C04FEB"/>
    <w:rsid w:val="00C061F8"/>
    <w:rsid w:val="00C06F48"/>
    <w:rsid w:val="00C10B3E"/>
    <w:rsid w:val="00C13082"/>
    <w:rsid w:val="00C1587B"/>
    <w:rsid w:val="00C16E8F"/>
    <w:rsid w:val="00C172D9"/>
    <w:rsid w:val="00C203A1"/>
    <w:rsid w:val="00C20E54"/>
    <w:rsid w:val="00C21736"/>
    <w:rsid w:val="00C21A7B"/>
    <w:rsid w:val="00C22A55"/>
    <w:rsid w:val="00C22F0A"/>
    <w:rsid w:val="00C24A96"/>
    <w:rsid w:val="00C2600D"/>
    <w:rsid w:val="00C264C1"/>
    <w:rsid w:val="00C269B1"/>
    <w:rsid w:val="00C322F3"/>
    <w:rsid w:val="00C33BA6"/>
    <w:rsid w:val="00C34FA1"/>
    <w:rsid w:val="00C3545B"/>
    <w:rsid w:val="00C35B63"/>
    <w:rsid w:val="00C36205"/>
    <w:rsid w:val="00C37DE5"/>
    <w:rsid w:val="00C42F0F"/>
    <w:rsid w:val="00C437C6"/>
    <w:rsid w:val="00C43900"/>
    <w:rsid w:val="00C43EFC"/>
    <w:rsid w:val="00C455FC"/>
    <w:rsid w:val="00C47CD7"/>
    <w:rsid w:val="00C501CA"/>
    <w:rsid w:val="00C533F6"/>
    <w:rsid w:val="00C538BC"/>
    <w:rsid w:val="00C5439A"/>
    <w:rsid w:val="00C543E5"/>
    <w:rsid w:val="00C54C0D"/>
    <w:rsid w:val="00C56957"/>
    <w:rsid w:val="00C56A28"/>
    <w:rsid w:val="00C57298"/>
    <w:rsid w:val="00C57CB7"/>
    <w:rsid w:val="00C61284"/>
    <w:rsid w:val="00C61332"/>
    <w:rsid w:val="00C62068"/>
    <w:rsid w:val="00C62BFF"/>
    <w:rsid w:val="00C631AA"/>
    <w:rsid w:val="00C63B41"/>
    <w:rsid w:val="00C63DF2"/>
    <w:rsid w:val="00C64FB0"/>
    <w:rsid w:val="00C6518C"/>
    <w:rsid w:val="00C72557"/>
    <w:rsid w:val="00C72FFC"/>
    <w:rsid w:val="00C74395"/>
    <w:rsid w:val="00C74DF5"/>
    <w:rsid w:val="00C75FEA"/>
    <w:rsid w:val="00C7619D"/>
    <w:rsid w:val="00C76670"/>
    <w:rsid w:val="00C772EB"/>
    <w:rsid w:val="00C81FFF"/>
    <w:rsid w:val="00C82295"/>
    <w:rsid w:val="00C82E7E"/>
    <w:rsid w:val="00C834DD"/>
    <w:rsid w:val="00C851F4"/>
    <w:rsid w:val="00C85D13"/>
    <w:rsid w:val="00C85E94"/>
    <w:rsid w:val="00C8628C"/>
    <w:rsid w:val="00C8696A"/>
    <w:rsid w:val="00C87EAA"/>
    <w:rsid w:val="00C912D6"/>
    <w:rsid w:val="00C922F0"/>
    <w:rsid w:val="00CA1285"/>
    <w:rsid w:val="00CA18BC"/>
    <w:rsid w:val="00CA2257"/>
    <w:rsid w:val="00CA2A75"/>
    <w:rsid w:val="00CA2D94"/>
    <w:rsid w:val="00CA3297"/>
    <w:rsid w:val="00CA3F81"/>
    <w:rsid w:val="00CA74A7"/>
    <w:rsid w:val="00CA7A5F"/>
    <w:rsid w:val="00CB1E3F"/>
    <w:rsid w:val="00CB2BD9"/>
    <w:rsid w:val="00CB305D"/>
    <w:rsid w:val="00CB3CE6"/>
    <w:rsid w:val="00CB426B"/>
    <w:rsid w:val="00CB566B"/>
    <w:rsid w:val="00CC0300"/>
    <w:rsid w:val="00CC084A"/>
    <w:rsid w:val="00CC0958"/>
    <w:rsid w:val="00CC1930"/>
    <w:rsid w:val="00CC3A78"/>
    <w:rsid w:val="00CC3E47"/>
    <w:rsid w:val="00CC5E1C"/>
    <w:rsid w:val="00CC7B41"/>
    <w:rsid w:val="00CD09CB"/>
    <w:rsid w:val="00CD1485"/>
    <w:rsid w:val="00CD1A3B"/>
    <w:rsid w:val="00CD1F89"/>
    <w:rsid w:val="00CD2AFF"/>
    <w:rsid w:val="00CD36F7"/>
    <w:rsid w:val="00CD43C2"/>
    <w:rsid w:val="00CD4EDD"/>
    <w:rsid w:val="00CD59D8"/>
    <w:rsid w:val="00CE0C7A"/>
    <w:rsid w:val="00CE16F5"/>
    <w:rsid w:val="00CE36C9"/>
    <w:rsid w:val="00CE3725"/>
    <w:rsid w:val="00CE3923"/>
    <w:rsid w:val="00CE3E0D"/>
    <w:rsid w:val="00CE5491"/>
    <w:rsid w:val="00CE6668"/>
    <w:rsid w:val="00CE6B2B"/>
    <w:rsid w:val="00CE7D09"/>
    <w:rsid w:val="00CE7DA3"/>
    <w:rsid w:val="00CE7F5F"/>
    <w:rsid w:val="00CF21E4"/>
    <w:rsid w:val="00CF3106"/>
    <w:rsid w:val="00CF3C0D"/>
    <w:rsid w:val="00D04157"/>
    <w:rsid w:val="00D0471C"/>
    <w:rsid w:val="00D057C9"/>
    <w:rsid w:val="00D07AAA"/>
    <w:rsid w:val="00D07BB9"/>
    <w:rsid w:val="00D07FB3"/>
    <w:rsid w:val="00D10D27"/>
    <w:rsid w:val="00D11EE6"/>
    <w:rsid w:val="00D1381F"/>
    <w:rsid w:val="00D14F81"/>
    <w:rsid w:val="00D16935"/>
    <w:rsid w:val="00D17B31"/>
    <w:rsid w:val="00D203EC"/>
    <w:rsid w:val="00D20E57"/>
    <w:rsid w:val="00D23636"/>
    <w:rsid w:val="00D26534"/>
    <w:rsid w:val="00D26E16"/>
    <w:rsid w:val="00D2732D"/>
    <w:rsid w:val="00D31D54"/>
    <w:rsid w:val="00D32307"/>
    <w:rsid w:val="00D32B39"/>
    <w:rsid w:val="00D34D5A"/>
    <w:rsid w:val="00D34EA5"/>
    <w:rsid w:val="00D35072"/>
    <w:rsid w:val="00D36528"/>
    <w:rsid w:val="00D36D80"/>
    <w:rsid w:val="00D41092"/>
    <w:rsid w:val="00D410A7"/>
    <w:rsid w:val="00D414F7"/>
    <w:rsid w:val="00D4197D"/>
    <w:rsid w:val="00D41A6C"/>
    <w:rsid w:val="00D4221A"/>
    <w:rsid w:val="00D431BC"/>
    <w:rsid w:val="00D4358F"/>
    <w:rsid w:val="00D44A5B"/>
    <w:rsid w:val="00D457A3"/>
    <w:rsid w:val="00D4641E"/>
    <w:rsid w:val="00D465E6"/>
    <w:rsid w:val="00D50438"/>
    <w:rsid w:val="00D50FC0"/>
    <w:rsid w:val="00D517CA"/>
    <w:rsid w:val="00D52A19"/>
    <w:rsid w:val="00D54BF0"/>
    <w:rsid w:val="00D55345"/>
    <w:rsid w:val="00D561B6"/>
    <w:rsid w:val="00D5648C"/>
    <w:rsid w:val="00D577D3"/>
    <w:rsid w:val="00D57983"/>
    <w:rsid w:val="00D57B4D"/>
    <w:rsid w:val="00D60F9D"/>
    <w:rsid w:val="00D612E0"/>
    <w:rsid w:val="00D64E80"/>
    <w:rsid w:val="00D650C6"/>
    <w:rsid w:val="00D66370"/>
    <w:rsid w:val="00D67437"/>
    <w:rsid w:val="00D67CA6"/>
    <w:rsid w:val="00D7322B"/>
    <w:rsid w:val="00D7564A"/>
    <w:rsid w:val="00D76AC5"/>
    <w:rsid w:val="00D77849"/>
    <w:rsid w:val="00D808FC"/>
    <w:rsid w:val="00D8383B"/>
    <w:rsid w:val="00D865A0"/>
    <w:rsid w:val="00D87BCF"/>
    <w:rsid w:val="00D9188A"/>
    <w:rsid w:val="00D92715"/>
    <w:rsid w:val="00D934F8"/>
    <w:rsid w:val="00D93AEB"/>
    <w:rsid w:val="00DA05BC"/>
    <w:rsid w:val="00DA0DC4"/>
    <w:rsid w:val="00DA2829"/>
    <w:rsid w:val="00DA3307"/>
    <w:rsid w:val="00DA5D37"/>
    <w:rsid w:val="00DA61A5"/>
    <w:rsid w:val="00DA6381"/>
    <w:rsid w:val="00DA66B2"/>
    <w:rsid w:val="00DA6AEB"/>
    <w:rsid w:val="00DA74C4"/>
    <w:rsid w:val="00DA76CF"/>
    <w:rsid w:val="00DA7EB0"/>
    <w:rsid w:val="00DB169E"/>
    <w:rsid w:val="00DB2B48"/>
    <w:rsid w:val="00DB3F5C"/>
    <w:rsid w:val="00DB59BA"/>
    <w:rsid w:val="00DB7984"/>
    <w:rsid w:val="00DC06DC"/>
    <w:rsid w:val="00DC1787"/>
    <w:rsid w:val="00DC1A75"/>
    <w:rsid w:val="00DC311C"/>
    <w:rsid w:val="00DC33EC"/>
    <w:rsid w:val="00DC3634"/>
    <w:rsid w:val="00DC471F"/>
    <w:rsid w:val="00DC6BFF"/>
    <w:rsid w:val="00DC73FE"/>
    <w:rsid w:val="00DD0073"/>
    <w:rsid w:val="00DD038E"/>
    <w:rsid w:val="00DD0A7D"/>
    <w:rsid w:val="00DD2691"/>
    <w:rsid w:val="00DD28FF"/>
    <w:rsid w:val="00DD349D"/>
    <w:rsid w:val="00DD4D8C"/>
    <w:rsid w:val="00DD7B1D"/>
    <w:rsid w:val="00DE1283"/>
    <w:rsid w:val="00DE279F"/>
    <w:rsid w:val="00DE4088"/>
    <w:rsid w:val="00DE59B4"/>
    <w:rsid w:val="00DE5FDC"/>
    <w:rsid w:val="00DE612A"/>
    <w:rsid w:val="00DE766F"/>
    <w:rsid w:val="00DE7E53"/>
    <w:rsid w:val="00DF1292"/>
    <w:rsid w:val="00DF25BE"/>
    <w:rsid w:val="00DF3B59"/>
    <w:rsid w:val="00E0004C"/>
    <w:rsid w:val="00E005AD"/>
    <w:rsid w:val="00E017FF"/>
    <w:rsid w:val="00E02823"/>
    <w:rsid w:val="00E0301B"/>
    <w:rsid w:val="00E03214"/>
    <w:rsid w:val="00E0391D"/>
    <w:rsid w:val="00E039D9"/>
    <w:rsid w:val="00E03F1B"/>
    <w:rsid w:val="00E0490C"/>
    <w:rsid w:val="00E10337"/>
    <w:rsid w:val="00E13101"/>
    <w:rsid w:val="00E15E55"/>
    <w:rsid w:val="00E16299"/>
    <w:rsid w:val="00E209D2"/>
    <w:rsid w:val="00E20CD0"/>
    <w:rsid w:val="00E21CDA"/>
    <w:rsid w:val="00E224DD"/>
    <w:rsid w:val="00E2443A"/>
    <w:rsid w:val="00E24473"/>
    <w:rsid w:val="00E24ABD"/>
    <w:rsid w:val="00E25370"/>
    <w:rsid w:val="00E25408"/>
    <w:rsid w:val="00E25E30"/>
    <w:rsid w:val="00E26194"/>
    <w:rsid w:val="00E27D50"/>
    <w:rsid w:val="00E27EC4"/>
    <w:rsid w:val="00E330FD"/>
    <w:rsid w:val="00E35653"/>
    <w:rsid w:val="00E35A1D"/>
    <w:rsid w:val="00E404B9"/>
    <w:rsid w:val="00E41551"/>
    <w:rsid w:val="00E41E5B"/>
    <w:rsid w:val="00E449CC"/>
    <w:rsid w:val="00E4544C"/>
    <w:rsid w:val="00E4591B"/>
    <w:rsid w:val="00E463B4"/>
    <w:rsid w:val="00E516BF"/>
    <w:rsid w:val="00E53DBB"/>
    <w:rsid w:val="00E5418E"/>
    <w:rsid w:val="00E54683"/>
    <w:rsid w:val="00E54893"/>
    <w:rsid w:val="00E555D9"/>
    <w:rsid w:val="00E57894"/>
    <w:rsid w:val="00E60365"/>
    <w:rsid w:val="00E63D72"/>
    <w:rsid w:val="00E640AB"/>
    <w:rsid w:val="00E64112"/>
    <w:rsid w:val="00E64985"/>
    <w:rsid w:val="00E65050"/>
    <w:rsid w:val="00E65B08"/>
    <w:rsid w:val="00E70F09"/>
    <w:rsid w:val="00E711F3"/>
    <w:rsid w:val="00E75C65"/>
    <w:rsid w:val="00E77882"/>
    <w:rsid w:val="00E80C53"/>
    <w:rsid w:val="00E80F26"/>
    <w:rsid w:val="00E82885"/>
    <w:rsid w:val="00E83754"/>
    <w:rsid w:val="00E84EF4"/>
    <w:rsid w:val="00E861D5"/>
    <w:rsid w:val="00E8773D"/>
    <w:rsid w:val="00E90226"/>
    <w:rsid w:val="00E908D7"/>
    <w:rsid w:val="00E94021"/>
    <w:rsid w:val="00E9551A"/>
    <w:rsid w:val="00E95E91"/>
    <w:rsid w:val="00E9654C"/>
    <w:rsid w:val="00E9778C"/>
    <w:rsid w:val="00EA2DB1"/>
    <w:rsid w:val="00EA3109"/>
    <w:rsid w:val="00EA319A"/>
    <w:rsid w:val="00EA4053"/>
    <w:rsid w:val="00EA5239"/>
    <w:rsid w:val="00EA5CFC"/>
    <w:rsid w:val="00EA61EF"/>
    <w:rsid w:val="00EA64A5"/>
    <w:rsid w:val="00EA7242"/>
    <w:rsid w:val="00EA7AFA"/>
    <w:rsid w:val="00EB0C26"/>
    <w:rsid w:val="00EB19A1"/>
    <w:rsid w:val="00EB19FC"/>
    <w:rsid w:val="00EB1D9E"/>
    <w:rsid w:val="00EB2F11"/>
    <w:rsid w:val="00EB45A4"/>
    <w:rsid w:val="00EB4655"/>
    <w:rsid w:val="00EB4EC3"/>
    <w:rsid w:val="00EB51E6"/>
    <w:rsid w:val="00EB5E88"/>
    <w:rsid w:val="00EB60DC"/>
    <w:rsid w:val="00EB79FB"/>
    <w:rsid w:val="00EB7C5D"/>
    <w:rsid w:val="00EC0858"/>
    <w:rsid w:val="00EC14B2"/>
    <w:rsid w:val="00EC1EE9"/>
    <w:rsid w:val="00EC43B9"/>
    <w:rsid w:val="00EC554D"/>
    <w:rsid w:val="00ED08EA"/>
    <w:rsid w:val="00ED0F6D"/>
    <w:rsid w:val="00ED19A4"/>
    <w:rsid w:val="00ED3B85"/>
    <w:rsid w:val="00ED4185"/>
    <w:rsid w:val="00ED577C"/>
    <w:rsid w:val="00ED5CE9"/>
    <w:rsid w:val="00ED6283"/>
    <w:rsid w:val="00ED63F0"/>
    <w:rsid w:val="00ED7C30"/>
    <w:rsid w:val="00EE2934"/>
    <w:rsid w:val="00EE77EA"/>
    <w:rsid w:val="00EF0869"/>
    <w:rsid w:val="00EF398C"/>
    <w:rsid w:val="00EF4CC8"/>
    <w:rsid w:val="00EF51F9"/>
    <w:rsid w:val="00EF5283"/>
    <w:rsid w:val="00F01197"/>
    <w:rsid w:val="00F030C2"/>
    <w:rsid w:val="00F04694"/>
    <w:rsid w:val="00F046CE"/>
    <w:rsid w:val="00F0601E"/>
    <w:rsid w:val="00F063FC"/>
    <w:rsid w:val="00F06527"/>
    <w:rsid w:val="00F07400"/>
    <w:rsid w:val="00F1049A"/>
    <w:rsid w:val="00F1074F"/>
    <w:rsid w:val="00F109CE"/>
    <w:rsid w:val="00F1140E"/>
    <w:rsid w:val="00F12B03"/>
    <w:rsid w:val="00F12F75"/>
    <w:rsid w:val="00F134DB"/>
    <w:rsid w:val="00F14302"/>
    <w:rsid w:val="00F151E5"/>
    <w:rsid w:val="00F15844"/>
    <w:rsid w:val="00F1616A"/>
    <w:rsid w:val="00F1711F"/>
    <w:rsid w:val="00F171C2"/>
    <w:rsid w:val="00F17772"/>
    <w:rsid w:val="00F20340"/>
    <w:rsid w:val="00F206E0"/>
    <w:rsid w:val="00F20F52"/>
    <w:rsid w:val="00F2136A"/>
    <w:rsid w:val="00F21C9E"/>
    <w:rsid w:val="00F21F38"/>
    <w:rsid w:val="00F2315E"/>
    <w:rsid w:val="00F2349C"/>
    <w:rsid w:val="00F25399"/>
    <w:rsid w:val="00F259B0"/>
    <w:rsid w:val="00F25FAF"/>
    <w:rsid w:val="00F2651C"/>
    <w:rsid w:val="00F2745B"/>
    <w:rsid w:val="00F30403"/>
    <w:rsid w:val="00F3225A"/>
    <w:rsid w:val="00F324BE"/>
    <w:rsid w:val="00F32579"/>
    <w:rsid w:val="00F34211"/>
    <w:rsid w:val="00F34F70"/>
    <w:rsid w:val="00F35261"/>
    <w:rsid w:val="00F3676C"/>
    <w:rsid w:val="00F37640"/>
    <w:rsid w:val="00F37720"/>
    <w:rsid w:val="00F37DD2"/>
    <w:rsid w:val="00F40FD1"/>
    <w:rsid w:val="00F418B3"/>
    <w:rsid w:val="00F43684"/>
    <w:rsid w:val="00F44776"/>
    <w:rsid w:val="00F45E6E"/>
    <w:rsid w:val="00F46B47"/>
    <w:rsid w:val="00F478AE"/>
    <w:rsid w:val="00F47EFE"/>
    <w:rsid w:val="00F50C60"/>
    <w:rsid w:val="00F50DA9"/>
    <w:rsid w:val="00F516A6"/>
    <w:rsid w:val="00F51C3E"/>
    <w:rsid w:val="00F53571"/>
    <w:rsid w:val="00F54F03"/>
    <w:rsid w:val="00F57C51"/>
    <w:rsid w:val="00F60CE4"/>
    <w:rsid w:val="00F610E7"/>
    <w:rsid w:val="00F61E0E"/>
    <w:rsid w:val="00F626F7"/>
    <w:rsid w:val="00F63871"/>
    <w:rsid w:val="00F6503B"/>
    <w:rsid w:val="00F6619F"/>
    <w:rsid w:val="00F66F02"/>
    <w:rsid w:val="00F67C1A"/>
    <w:rsid w:val="00F7092A"/>
    <w:rsid w:val="00F70E43"/>
    <w:rsid w:val="00F717C1"/>
    <w:rsid w:val="00F73A96"/>
    <w:rsid w:val="00F75BB1"/>
    <w:rsid w:val="00F77278"/>
    <w:rsid w:val="00F8350A"/>
    <w:rsid w:val="00F83637"/>
    <w:rsid w:val="00F8485E"/>
    <w:rsid w:val="00F84C60"/>
    <w:rsid w:val="00F8578E"/>
    <w:rsid w:val="00F85D4D"/>
    <w:rsid w:val="00F871D5"/>
    <w:rsid w:val="00F91FD0"/>
    <w:rsid w:val="00F9514B"/>
    <w:rsid w:val="00F96E31"/>
    <w:rsid w:val="00FA017E"/>
    <w:rsid w:val="00FA04CC"/>
    <w:rsid w:val="00FA11CA"/>
    <w:rsid w:val="00FA45A9"/>
    <w:rsid w:val="00FA5535"/>
    <w:rsid w:val="00FA5D7D"/>
    <w:rsid w:val="00FA776A"/>
    <w:rsid w:val="00FB09A6"/>
    <w:rsid w:val="00FB17DD"/>
    <w:rsid w:val="00FB2038"/>
    <w:rsid w:val="00FB2603"/>
    <w:rsid w:val="00FB5701"/>
    <w:rsid w:val="00FB62E9"/>
    <w:rsid w:val="00FB6D36"/>
    <w:rsid w:val="00FB78F4"/>
    <w:rsid w:val="00FC0EA9"/>
    <w:rsid w:val="00FC0F13"/>
    <w:rsid w:val="00FC190B"/>
    <w:rsid w:val="00FC28AA"/>
    <w:rsid w:val="00FC3509"/>
    <w:rsid w:val="00FC5487"/>
    <w:rsid w:val="00FC55A2"/>
    <w:rsid w:val="00FC60D5"/>
    <w:rsid w:val="00FC62CC"/>
    <w:rsid w:val="00FC74A9"/>
    <w:rsid w:val="00FD263A"/>
    <w:rsid w:val="00FD3282"/>
    <w:rsid w:val="00FD381E"/>
    <w:rsid w:val="00FD3B52"/>
    <w:rsid w:val="00FD3EF5"/>
    <w:rsid w:val="00FD42B2"/>
    <w:rsid w:val="00FD486C"/>
    <w:rsid w:val="00FD507C"/>
    <w:rsid w:val="00FD5930"/>
    <w:rsid w:val="00FD5FE0"/>
    <w:rsid w:val="00FD6BAD"/>
    <w:rsid w:val="00FE183E"/>
    <w:rsid w:val="00FE1B5F"/>
    <w:rsid w:val="00FE1CB3"/>
    <w:rsid w:val="00FE2550"/>
    <w:rsid w:val="00FE2E64"/>
    <w:rsid w:val="00FE4E35"/>
    <w:rsid w:val="00FE6665"/>
    <w:rsid w:val="00FE7085"/>
    <w:rsid w:val="00FE740C"/>
    <w:rsid w:val="00FE7FE8"/>
    <w:rsid w:val="00FF06F8"/>
    <w:rsid w:val="00FF0DC8"/>
    <w:rsid w:val="00FF4FB4"/>
    <w:rsid w:val="00FF750A"/>
    <w:rsid w:val="0186542B"/>
    <w:rsid w:val="01E43425"/>
    <w:rsid w:val="020CE42E"/>
    <w:rsid w:val="02A9C98F"/>
    <w:rsid w:val="02AFD2DB"/>
    <w:rsid w:val="02C64729"/>
    <w:rsid w:val="02D68BCD"/>
    <w:rsid w:val="02EC619B"/>
    <w:rsid w:val="03E7E547"/>
    <w:rsid w:val="03FC3EAB"/>
    <w:rsid w:val="0413325C"/>
    <w:rsid w:val="046483E2"/>
    <w:rsid w:val="047F97AE"/>
    <w:rsid w:val="0519640C"/>
    <w:rsid w:val="0539AB79"/>
    <w:rsid w:val="05491F88"/>
    <w:rsid w:val="05D5B575"/>
    <w:rsid w:val="061CCF5A"/>
    <w:rsid w:val="06441F41"/>
    <w:rsid w:val="06D67BE1"/>
    <w:rsid w:val="06E17F4D"/>
    <w:rsid w:val="06EF567A"/>
    <w:rsid w:val="06F69378"/>
    <w:rsid w:val="070BCADF"/>
    <w:rsid w:val="0717FE08"/>
    <w:rsid w:val="07409E53"/>
    <w:rsid w:val="0771866C"/>
    <w:rsid w:val="07749787"/>
    <w:rsid w:val="0792F9F1"/>
    <w:rsid w:val="07AB92C4"/>
    <w:rsid w:val="07DF2F74"/>
    <w:rsid w:val="083DD954"/>
    <w:rsid w:val="0857A89E"/>
    <w:rsid w:val="0892CE11"/>
    <w:rsid w:val="08D83935"/>
    <w:rsid w:val="08DF1C49"/>
    <w:rsid w:val="08EEA190"/>
    <w:rsid w:val="0912C37C"/>
    <w:rsid w:val="0915E237"/>
    <w:rsid w:val="09475123"/>
    <w:rsid w:val="097E48C3"/>
    <w:rsid w:val="09B8C1E9"/>
    <w:rsid w:val="09BFC1B0"/>
    <w:rsid w:val="09EED8CB"/>
    <w:rsid w:val="0A25DD9B"/>
    <w:rsid w:val="0A8FA2FF"/>
    <w:rsid w:val="0B22DEAC"/>
    <w:rsid w:val="0B8040BF"/>
    <w:rsid w:val="0B92204A"/>
    <w:rsid w:val="0B9EADCF"/>
    <w:rsid w:val="0BDEA058"/>
    <w:rsid w:val="0BF783F1"/>
    <w:rsid w:val="0C0456EE"/>
    <w:rsid w:val="0CA25FC2"/>
    <w:rsid w:val="0CE9E354"/>
    <w:rsid w:val="0D105E7B"/>
    <w:rsid w:val="0E4A357D"/>
    <w:rsid w:val="0E4B8416"/>
    <w:rsid w:val="0E9B7C0D"/>
    <w:rsid w:val="0F1332DA"/>
    <w:rsid w:val="0F24B429"/>
    <w:rsid w:val="0FA72FB7"/>
    <w:rsid w:val="0FCA175F"/>
    <w:rsid w:val="10167A73"/>
    <w:rsid w:val="104814E6"/>
    <w:rsid w:val="10C2C980"/>
    <w:rsid w:val="10DF2DE7"/>
    <w:rsid w:val="10E1E340"/>
    <w:rsid w:val="10E86C04"/>
    <w:rsid w:val="111A2A60"/>
    <w:rsid w:val="11818649"/>
    <w:rsid w:val="119328B3"/>
    <w:rsid w:val="1197C17E"/>
    <w:rsid w:val="11B32C12"/>
    <w:rsid w:val="12590561"/>
    <w:rsid w:val="12956E45"/>
    <w:rsid w:val="12CDC170"/>
    <w:rsid w:val="13068F55"/>
    <w:rsid w:val="1328A9AD"/>
    <w:rsid w:val="133F5486"/>
    <w:rsid w:val="136AA820"/>
    <w:rsid w:val="1381A3C9"/>
    <w:rsid w:val="13C490D3"/>
    <w:rsid w:val="13DEC659"/>
    <w:rsid w:val="1427A6DB"/>
    <w:rsid w:val="146A0B43"/>
    <w:rsid w:val="14AF9B5A"/>
    <w:rsid w:val="14E19324"/>
    <w:rsid w:val="14FF2C85"/>
    <w:rsid w:val="156AC4FD"/>
    <w:rsid w:val="15A2DCC6"/>
    <w:rsid w:val="15CC9D8E"/>
    <w:rsid w:val="15F66A53"/>
    <w:rsid w:val="17108D6A"/>
    <w:rsid w:val="172222AF"/>
    <w:rsid w:val="174A2877"/>
    <w:rsid w:val="1799A3CF"/>
    <w:rsid w:val="17CFC6EC"/>
    <w:rsid w:val="181C1F3D"/>
    <w:rsid w:val="1880E851"/>
    <w:rsid w:val="189335E2"/>
    <w:rsid w:val="189BAF39"/>
    <w:rsid w:val="189C5C75"/>
    <w:rsid w:val="18AC08E6"/>
    <w:rsid w:val="18E47F5C"/>
    <w:rsid w:val="1908488A"/>
    <w:rsid w:val="1984E6E1"/>
    <w:rsid w:val="19D2B17A"/>
    <w:rsid w:val="19E1DC25"/>
    <w:rsid w:val="1A4DC5B2"/>
    <w:rsid w:val="1A83D380"/>
    <w:rsid w:val="1AA4D476"/>
    <w:rsid w:val="1ADE01BB"/>
    <w:rsid w:val="1AFAACD9"/>
    <w:rsid w:val="1B1BA033"/>
    <w:rsid w:val="1B50392E"/>
    <w:rsid w:val="1BD41AA4"/>
    <w:rsid w:val="1C15F074"/>
    <w:rsid w:val="1C1A4BF3"/>
    <w:rsid w:val="1C2E6698"/>
    <w:rsid w:val="1C577A19"/>
    <w:rsid w:val="1C6CB346"/>
    <w:rsid w:val="1CD66C00"/>
    <w:rsid w:val="1D03F81E"/>
    <w:rsid w:val="1D92B2B0"/>
    <w:rsid w:val="1E79CE1A"/>
    <w:rsid w:val="1EEF44C4"/>
    <w:rsid w:val="1F5460F8"/>
    <w:rsid w:val="1F71EF59"/>
    <w:rsid w:val="200BB322"/>
    <w:rsid w:val="20B2ACB5"/>
    <w:rsid w:val="20BE55B6"/>
    <w:rsid w:val="20D15F61"/>
    <w:rsid w:val="20D42FD1"/>
    <w:rsid w:val="20FD9A6E"/>
    <w:rsid w:val="212E2A82"/>
    <w:rsid w:val="2181026A"/>
    <w:rsid w:val="218E45A0"/>
    <w:rsid w:val="224FD779"/>
    <w:rsid w:val="229E08B6"/>
    <w:rsid w:val="229FEE1B"/>
    <w:rsid w:val="22A0F194"/>
    <w:rsid w:val="2316177F"/>
    <w:rsid w:val="2323554F"/>
    <w:rsid w:val="23B9A616"/>
    <w:rsid w:val="23FEADD5"/>
    <w:rsid w:val="2438B6C3"/>
    <w:rsid w:val="2472DDFB"/>
    <w:rsid w:val="251992AA"/>
    <w:rsid w:val="253E048D"/>
    <w:rsid w:val="26124DE4"/>
    <w:rsid w:val="266FC4C4"/>
    <w:rsid w:val="26903774"/>
    <w:rsid w:val="274AA497"/>
    <w:rsid w:val="2750BE77"/>
    <w:rsid w:val="27AF4CE0"/>
    <w:rsid w:val="28522082"/>
    <w:rsid w:val="2882F5F3"/>
    <w:rsid w:val="28ADA391"/>
    <w:rsid w:val="2974BF52"/>
    <w:rsid w:val="29C7924D"/>
    <w:rsid w:val="29F55895"/>
    <w:rsid w:val="2A027519"/>
    <w:rsid w:val="2B23B8E1"/>
    <w:rsid w:val="2B504D0D"/>
    <w:rsid w:val="2BEBFDDD"/>
    <w:rsid w:val="2C3C8703"/>
    <w:rsid w:val="2C746DE6"/>
    <w:rsid w:val="2D3E5D20"/>
    <w:rsid w:val="2D66B1C5"/>
    <w:rsid w:val="2D9E042A"/>
    <w:rsid w:val="2E1D5499"/>
    <w:rsid w:val="2E9915B3"/>
    <w:rsid w:val="2ED980C2"/>
    <w:rsid w:val="2F0E91F6"/>
    <w:rsid w:val="2FB6B3EE"/>
    <w:rsid w:val="3031AC3C"/>
    <w:rsid w:val="3097603C"/>
    <w:rsid w:val="30992065"/>
    <w:rsid w:val="30EAC7D1"/>
    <w:rsid w:val="310D07F1"/>
    <w:rsid w:val="31607731"/>
    <w:rsid w:val="3161A0F6"/>
    <w:rsid w:val="31A1E358"/>
    <w:rsid w:val="31B9F3B3"/>
    <w:rsid w:val="31C1EA47"/>
    <w:rsid w:val="321B1A84"/>
    <w:rsid w:val="321DC756"/>
    <w:rsid w:val="32B0B2C4"/>
    <w:rsid w:val="32BF7097"/>
    <w:rsid w:val="33021B10"/>
    <w:rsid w:val="33188261"/>
    <w:rsid w:val="332CAD96"/>
    <w:rsid w:val="3362FFC3"/>
    <w:rsid w:val="339498A6"/>
    <w:rsid w:val="339C31C9"/>
    <w:rsid w:val="33BA6BE9"/>
    <w:rsid w:val="33C9FB5B"/>
    <w:rsid w:val="33ECCDF4"/>
    <w:rsid w:val="340E2E82"/>
    <w:rsid w:val="34C8E462"/>
    <w:rsid w:val="34EF52F7"/>
    <w:rsid w:val="34FD61B1"/>
    <w:rsid w:val="35A9FE32"/>
    <w:rsid w:val="35E1ADF3"/>
    <w:rsid w:val="36108A36"/>
    <w:rsid w:val="3658BF64"/>
    <w:rsid w:val="36F41493"/>
    <w:rsid w:val="36F71E2B"/>
    <w:rsid w:val="36F7731F"/>
    <w:rsid w:val="372A8AED"/>
    <w:rsid w:val="375B4EE6"/>
    <w:rsid w:val="38098D16"/>
    <w:rsid w:val="3823584A"/>
    <w:rsid w:val="38AF481F"/>
    <w:rsid w:val="38B56915"/>
    <w:rsid w:val="38DB38F0"/>
    <w:rsid w:val="391848AE"/>
    <w:rsid w:val="39189475"/>
    <w:rsid w:val="3937F2C9"/>
    <w:rsid w:val="39E20E8A"/>
    <w:rsid w:val="3A0624D4"/>
    <w:rsid w:val="3A236F28"/>
    <w:rsid w:val="3A23CDF1"/>
    <w:rsid w:val="3A92D2E6"/>
    <w:rsid w:val="3AAA8ACA"/>
    <w:rsid w:val="3ACFF59F"/>
    <w:rsid w:val="3AE790F1"/>
    <w:rsid w:val="3B3BAAA1"/>
    <w:rsid w:val="3BA228A2"/>
    <w:rsid w:val="3BC616D4"/>
    <w:rsid w:val="3C4B1025"/>
    <w:rsid w:val="3C80A1FE"/>
    <w:rsid w:val="3CC4FEA6"/>
    <w:rsid w:val="3D2C35CD"/>
    <w:rsid w:val="3D5E1E0F"/>
    <w:rsid w:val="3D5FE4F4"/>
    <w:rsid w:val="3D92E99D"/>
    <w:rsid w:val="3D9ED6B5"/>
    <w:rsid w:val="3DE4C929"/>
    <w:rsid w:val="3E37FC63"/>
    <w:rsid w:val="3E3C6C8F"/>
    <w:rsid w:val="3E4500DA"/>
    <w:rsid w:val="3E50718D"/>
    <w:rsid w:val="3E77FCE1"/>
    <w:rsid w:val="3EA9B1D1"/>
    <w:rsid w:val="3EE15B62"/>
    <w:rsid w:val="3F40A469"/>
    <w:rsid w:val="3F4F8635"/>
    <w:rsid w:val="402692D3"/>
    <w:rsid w:val="4064BBA1"/>
    <w:rsid w:val="40F069E5"/>
    <w:rsid w:val="411ACB67"/>
    <w:rsid w:val="411EC475"/>
    <w:rsid w:val="4166B089"/>
    <w:rsid w:val="416E7F38"/>
    <w:rsid w:val="41723CCF"/>
    <w:rsid w:val="417A577F"/>
    <w:rsid w:val="41808A40"/>
    <w:rsid w:val="424D461A"/>
    <w:rsid w:val="42693757"/>
    <w:rsid w:val="4281BBC8"/>
    <w:rsid w:val="4281D31F"/>
    <w:rsid w:val="42B9E478"/>
    <w:rsid w:val="42E6BB2A"/>
    <w:rsid w:val="42F285FF"/>
    <w:rsid w:val="433483FE"/>
    <w:rsid w:val="43883A50"/>
    <w:rsid w:val="4390544A"/>
    <w:rsid w:val="43ACC870"/>
    <w:rsid w:val="43BFFDDD"/>
    <w:rsid w:val="43FE29C2"/>
    <w:rsid w:val="44025DAF"/>
    <w:rsid w:val="44C6A43B"/>
    <w:rsid w:val="450A5407"/>
    <w:rsid w:val="452E3D4F"/>
    <w:rsid w:val="45C8FAFC"/>
    <w:rsid w:val="460315BC"/>
    <w:rsid w:val="46186733"/>
    <w:rsid w:val="46A5CB19"/>
    <w:rsid w:val="46B6C680"/>
    <w:rsid w:val="46BB82BF"/>
    <w:rsid w:val="46D7D9C0"/>
    <w:rsid w:val="46FBB9C4"/>
    <w:rsid w:val="471A1FF7"/>
    <w:rsid w:val="471C98F7"/>
    <w:rsid w:val="47692C47"/>
    <w:rsid w:val="476AB539"/>
    <w:rsid w:val="4772C5E7"/>
    <w:rsid w:val="47944737"/>
    <w:rsid w:val="47BE9DE5"/>
    <w:rsid w:val="47E9D9BF"/>
    <w:rsid w:val="48220410"/>
    <w:rsid w:val="48344913"/>
    <w:rsid w:val="48B10DCC"/>
    <w:rsid w:val="48F1F2E1"/>
    <w:rsid w:val="4974BE11"/>
    <w:rsid w:val="4986AF7C"/>
    <w:rsid w:val="49B45933"/>
    <w:rsid w:val="49FD4237"/>
    <w:rsid w:val="4A328153"/>
    <w:rsid w:val="4A85F65E"/>
    <w:rsid w:val="4AAF3C9C"/>
    <w:rsid w:val="4AB40B94"/>
    <w:rsid w:val="4B7CC81E"/>
    <w:rsid w:val="4BC74A02"/>
    <w:rsid w:val="4BECC921"/>
    <w:rsid w:val="4C0F82FC"/>
    <w:rsid w:val="4C7629D4"/>
    <w:rsid w:val="4C929DAA"/>
    <w:rsid w:val="4CDCE7A3"/>
    <w:rsid w:val="4D25FB36"/>
    <w:rsid w:val="4D484A27"/>
    <w:rsid w:val="4D638716"/>
    <w:rsid w:val="4E11E2D2"/>
    <w:rsid w:val="4E6D9A6D"/>
    <w:rsid w:val="4E6F1717"/>
    <w:rsid w:val="4EBC9202"/>
    <w:rsid w:val="4EE6CDAF"/>
    <w:rsid w:val="4F0205D8"/>
    <w:rsid w:val="4F1BE7C1"/>
    <w:rsid w:val="4F524297"/>
    <w:rsid w:val="4FDF4111"/>
    <w:rsid w:val="4FF078C0"/>
    <w:rsid w:val="50194A91"/>
    <w:rsid w:val="501E0E7E"/>
    <w:rsid w:val="50380D24"/>
    <w:rsid w:val="509C20B5"/>
    <w:rsid w:val="50F9B25E"/>
    <w:rsid w:val="51518B8A"/>
    <w:rsid w:val="516BEE6B"/>
    <w:rsid w:val="51B0CF43"/>
    <w:rsid w:val="5224F7E4"/>
    <w:rsid w:val="522D159B"/>
    <w:rsid w:val="529F313E"/>
    <w:rsid w:val="5306CDCE"/>
    <w:rsid w:val="5322673A"/>
    <w:rsid w:val="532CCC96"/>
    <w:rsid w:val="536EE2AF"/>
    <w:rsid w:val="5379426F"/>
    <w:rsid w:val="540EA6AB"/>
    <w:rsid w:val="543CD52F"/>
    <w:rsid w:val="54489AC9"/>
    <w:rsid w:val="546AD7DE"/>
    <w:rsid w:val="5479F34C"/>
    <w:rsid w:val="549428B5"/>
    <w:rsid w:val="54BA1C69"/>
    <w:rsid w:val="551BB7AA"/>
    <w:rsid w:val="5560ED74"/>
    <w:rsid w:val="55953150"/>
    <w:rsid w:val="55DE294A"/>
    <w:rsid w:val="56527735"/>
    <w:rsid w:val="5668EC54"/>
    <w:rsid w:val="56980B72"/>
    <w:rsid w:val="56A26623"/>
    <w:rsid w:val="56D1250B"/>
    <w:rsid w:val="572ABCDC"/>
    <w:rsid w:val="57363C43"/>
    <w:rsid w:val="576F71C7"/>
    <w:rsid w:val="58169FB8"/>
    <w:rsid w:val="586992CD"/>
    <w:rsid w:val="5898DC42"/>
    <w:rsid w:val="59604EBE"/>
    <w:rsid w:val="5966F578"/>
    <w:rsid w:val="59727795"/>
    <w:rsid w:val="599374A5"/>
    <w:rsid w:val="5A1AA384"/>
    <w:rsid w:val="5A2CE7F7"/>
    <w:rsid w:val="5A3C3AA2"/>
    <w:rsid w:val="5B03F0A8"/>
    <w:rsid w:val="5B0FF0CA"/>
    <w:rsid w:val="5B3EF012"/>
    <w:rsid w:val="5B6C8018"/>
    <w:rsid w:val="5BF06FFF"/>
    <w:rsid w:val="5BF968C5"/>
    <w:rsid w:val="5C081DED"/>
    <w:rsid w:val="5C2047CA"/>
    <w:rsid w:val="5C49EDC6"/>
    <w:rsid w:val="5C82CB38"/>
    <w:rsid w:val="5CCF7779"/>
    <w:rsid w:val="5CD6B0EB"/>
    <w:rsid w:val="5D1E2033"/>
    <w:rsid w:val="5D2850BF"/>
    <w:rsid w:val="5D6D4FEA"/>
    <w:rsid w:val="5DDBA3E1"/>
    <w:rsid w:val="5E0C6BF2"/>
    <w:rsid w:val="5E1E4B8B"/>
    <w:rsid w:val="5E2623AE"/>
    <w:rsid w:val="5E7228A6"/>
    <w:rsid w:val="5EA8E193"/>
    <w:rsid w:val="5EC09EC0"/>
    <w:rsid w:val="5F0D1797"/>
    <w:rsid w:val="5F2ECE74"/>
    <w:rsid w:val="5F2F62BA"/>
    <w:rsid w:val="5F42F187"/>
    <w:rsid w:val="5F441C10"/>
    <w:rsid w:val="601CDA24"/>
    <w:rsid w:val="6030993A"/>
    <w:rsid w:val="60720578"/>
    <w:rsid w:val="60CD525B"/>
    <w:rsid w:val="60D01667"/>
    <w:rsid w:val="60F405D6"/>
    <w:rsid w:val="61CD5068"/>
    <w:rsid w:val="61ED8704"/>
    <w:rsid w:val="623EC518"/>
    <w:rsid w:val="624D5735"/>
    <w:rsid w:val="6257BB70"/>
    <w:rsid w:val="62A61957"/>
    <w:rsid w:val="62E0B05B"/>
    <w:rsid w:val="62E348AB"/>
    <w:rsid w:val="633ED6F0"/>
    <w:rsid w:val="6354B44E"/>
    <w:rsid w:val="636A094F"/>
    <w:rsid w:val="63E3F2AD"/>
    <w:rsid w:val="63E6A9EB"/>
    <w:rsid w:val="63EC79C5"/>
    <w:rsid w:val="646AD9CC"/>
    <w:rsid w:val="648F7597"/>
    <w:rsid w:val="64A7B706"/>
    <w:rsid w:val="64F1BD7F"/>
    <w:rsid w:val="65313E78"/>
    <w:rsid w:val="654C14FB"/>
    <w:rsid w:val="65593CEC"/>
    <w:rsid w:val="6579B8E1"/>
    <w:rsid w:val="65894693"/>
    <w:rsid w:val="65A86A38"/>
    <w:rsid w:val="6605C48A"/>
    <w:rsid w:val="6618BD9E"/>
    <w:rsid w:val="662166A7"/>
    <w:rsid w:val="6629516B"/>
    <w:rsid w:val="662E5A35"/>
    <w:rsid w:val="66D3DD5A"/>
    <w:rsid w:val="670BA6CE"/>
    <w:rsid w:val="678CD2F4"/>
    <w:rsid w:val="678E2AB3"/>
    <w:rsid w:val="678E4E9B"/>
    <w:rsid w:val="67CAEB6E"/>
    <w:rsid w:val="67D4B6CE"/>
    <w:rsid w:val="68249811"/>
    <w:rsid w:val="688ABBC0"/>
    <w:rsid w:val="68A6652A"/>
    <w:rsid w:val="68A7085E"/>
    <w:rsid w:val="68D4BC82"/>
    <w:rsid w:val="6959A190"/>
    <w:rsid w:val="699CD60D"/>
    <w:rsid w:val="6A02D30B"/>
    <w:rsid w:val="6A3D8DC8"/>
    <w:rsid w:val="6AADF350"/>
    <w:rsid w:val="6AC8BA35"/>
    <w:rsid w:val="6B1FC9EF"/>
    <w:rsid w:val="6B545D2E"/>
    <w:rsid w:val="6BCD6804"/>
    <w:rsid w:val="6BCF25D5"/>
    <w:rsid w:val="6BDFB770"/>
    <w:rsid w:val="6BEFC6CF"/>
    <w:rsid w:val="6BF70CA8"/>
    <w:rsid w:val="6C15CB20"/>
    <w:rsid w:val="6C33BC47"/>
    <w:rsid w:val="6CB27243"/>
    <w:rsid w:val="6CD76B5D"/>
    <w:rsid w:val="6D4E5F7D"/>
    <w:rsid w:val="6DC51B7C"/>
    <w:rsid w:val="6DD8278B"/>
    <w:rsid w:val="6E66F534"/>
    <w:rsid w:val="6E93185F"/>
    <w:rsid w:val="6EF16D9D"/>
    <w:rsid w:val="6F196B83"/>
    <w:rsid w:val="6F3BAC4A"/>
    <w:rsid w:val="6F52F46C"/>
    <w:rsid w:val="6F72B57E"/>
    <w:rsid w:val="6FD84FDD"/>
    <w:rsid w:val="6FE1BC99"/>
    <w:rsid w:val="6FE94952"/>
    <w:rsid w:val="70214CF4"/>
    <w:rsid w:val="7093E8C2"/>
    <w:rsid w:val="709A89D1"/>
    <w:rsid w:val="70D3E40B"/>
    <w:rsid w:val="70E09AF4"/>
    <w:rsid w:val="70E76A76"/>
    <w:rsid w:val="715F289C"/>
    <w:rsid w:val="7178A7B6"/>
    <w:rsid w:val="71851379"/>
    <w:rsid w:val="71A4F9FC"/>
    <w:rsid w:val="7234F167"/>
    <w:rsid w:val="72455CD7"/>
    <w:rsid w:val="72569E84"/>
    <w:rsid w:val="7266D437"/>
    <w:rsid w:val="72AC415E"/>
    <w:rsid w:val="72C2AB88"/>
    <w:rsid w:val="72D45F37"/>
    <w:rsid w:val="72F37B6C"/>
    <w:rsid w:val="7313F9BE"/>
    <w:rsid w:val="7320F56D"/>
    <w:rsid w:val="73ACA206"/>
    <w:rsid w:val="73D41668"/>
    <w:rsid w:val="742A1298"/>
    <w:rsid w:val="74915BC1"/>
    <w:rsid w:val="75171C94"/>
    <w:rsid w:val="751DC1FC"/>
    <w:rsid w:val="7667085A"/>
    <w:rsid w:val="76A619C3"/>
    <w:rsid w:val="76AC824C"/>
    <w:rsid w:val="77087308"/>
    <w:rsid w:val="77AF1A44"/>
    <w:rsid w:val="77F941D9"/>
    <w:rsid w:val="7888F5A1"/>
    <w:rsid w:val="78A27EB5"/>
    <w:rsid w:val="78DDECC3"/>
    <w:rsid w:val="7946335D"/>
    <w:rsid w:val="7975D4CB"/>
    <w:rsid w:val="79E35974"/>
    <w:rsid w:val="79E38319"/>
    <w:rsid w:val="7A84DE6B"/>
    <w:rsid w:val="7AC3B449"/>
    <w:rsid w:val="7AF310F0"/>
    <w:rsid w:val="7B195670"/>
    <w:rsid w:val="7B33E111"/>
    <w:rsid w:val="7B35C182"/>
    <w:rsid w:val="7BA6C0AC"/>
    <w:rsid w:val="7C15A19F"/>
    <w:rsid w:val="7C9D8525"/>
    <w:rsid w:val="7CCE2786"/>
    <w:rsid w:val="7CD310A5"/>
    <w:rsid w:val="7CD59F1C"/>
    <w:rsid w:val="7D521345"/>
    <w:rsid w:val="7DE0CA98"/>
    <w:rsid w:val="7DE4366F"/>
    <w:rsid w:val="7E4C8A76"/>
    <w:rsid w:val="7E6D64F4"/>
    <w:rsid w:val="7EABDDCF"/>
    <w:rsid w:val="7EB1D6EB"/>
    <w:rsid w:val="7EC9E839"/>
    <w:rsid w:val="7F0A6BDE"/>
    <w:rsid w:val="7F5701A0"/>
    <w:rsid w:val="7F91A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36AF4"/>
  <w15:docId w15:val="{61EEE26A-8401-49F2-AF6E-6F21FF45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color w:val="005CC9" w:themeColor="text1" w:themeTint="D9"/>
        <w:kern w:val="2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A5F"/>
    <w:rPr>
      <w:rFonts w:asciiTheme="minorHAnsi" w:hAnsiTheme="minorHAnsi"/>
      <w:color w:val="00326E" w:themeColor="text1" w:themeShade="BF"/>
    </w:rPr>
  </w:style>
  <w:style w:type="paragraph" w:styleId="Heading1">
    <w:name w:val="heading 1"/>
    <w:link w:val="Heading1Char"/>
    <w:qFormat/>
    <w:rsid w:val="00A6457A"/>
    <w:pPr>
      <w:numPr>
        <w:numId w:val="5"/>
      </w:numPr>
      <w:pBdr>
        <w:top w:val="dotted" w:sz="4" w:space="4" w:color="BFD0E4" w:themeColor="accent6"/>
        <w:bottom w:val="dotted" w:sz="4" w:space="3" w:color="BFD0E4" w:themeColor="accent6"/>
      </w:pBdr>
      <w:spacing w:before="400" w:after="200"/>
      <w:contextualSpacing/>
      <w:outlineLvl w:val="0"/>
    </w:pPr>
    <w:rPr>
      <w:rFonts w:asciiTheme="majorHAnsi" w:eastAsiaTheme="majorEastAsia" w:hAnsiTheme="majorHAnsi"/>
      <w:caps/>
      <w:color w:val="F8AE21" w:themeColor="background1"/>
      <w:sz w:val="28"/>
      <w:lang w:val="en-GB" w:eastAsia="de-DE"/>
    </w:rPr>
  </w:style>
  <w:style w:type="paragraph" w:styleId="Heading2">
    <w:name w:val="heading 2"/>
    <w:basedOn w:val="Heading1"/>
    <w:link w:val="Heading2Char"/>
    <w:qFormat/>
    <w:rsid w:val="00A6457A"/>
    <w:pPr>
      <w:numPr>
        <w:ilvl w:val="1"/>
      </w:numPr>
      <w:spacing w:before="320"/>
      <w:outlineLvl w:val="1"/>
    </w:pPr>
    <w:rPr>
      <w:iCs/>
      <w:sz w:val="24"/>
    </w:rPr>
  </w:style>
  <w:style w:type="paragraph" w:styleId="Heading3">
    <w:name w:val="heading 3"/>
    <w:basedOn w:val="Heading2"/>
    <w:link w:val="Heading3Char"/>
    <w:qFormat/>
    <w:rsid w:val="0033021E"/>
    <w:pPr>
      <w:numPr>
        <w:ilvl w:val="2"/>
      </w:numPr>
      <w:tabs>
        <w:tab w:val="num" w:pos="360"/>
      </w:tabs>
      <w:spacing w:before="280" w:after="180"/>
      <w:outlineLvl w:val="2"/>
    </w:pPr>
    <w:rPr>
      <w:szCs w:val="72"/>
    </w:rPr>
  </w:style>
  <w:style w:type="paragraph" w:styleId="Heading4">
    <w:name w:val="heading 4"/>
    <w:basedOn w:val="Heading3"/>
    <w:link w:val="Heading4Char"/>
    <w:qFormat/>
    <w:rsid w:val="006863E4"/>
    <w:pPr>
      <w:numPr>
        <w:ilvl w:val="3"/>
      </w:numPr>
      <w:tabs>
        <w:tab w:val="num" w:pos="360"/>
        <w:tab w:val="right" w:pos="6740"/>
      </w:tabs>
      <w:ind w:left="0" w:firstLine="0"/>
      <w:outlineLvl w:val="3"/>
    </w:pPr>
  </w:style>
  <w:style w:type="paragraph" w:styleId="Heading5">
    <w:name w:val="heading 5"/>
    <w:basedOn w:val="Normal"/>
    <w:link w:val="Heading5Char"/>
    <w:qFormat/>
    <w:rsid w:val="006863E4"/>
    <w:pPr>
      <w:keepNext/>
      <w:keepLines/>
      <w:numPr>
        <w:ilvl w:val="4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</w:tabs>
      <w:spacing w:before="160" w:after="60"/>
      <w:ind w:left="0" w:firstLine="0"/>
      <w:jc w:val="both"/>
      <w:outlineLvl w:val="4"/>
    </w:pPr>
    <w:rPr>
      <w:rFonts w:asciiTheme="majorHAnsi" w:hAnsiTheme="majorHAnsi"/>
      <w:caps/>
      <w:color w:val="BFD0E4" w:themeColor="accent2"/>
      <w:lang w:eastAsia="de-DE"/>
    </w:rPr>
  </w:style>
  <w:style w:type="paragraph" w:styleId="Heading6">
    <w:name w:val="heading 6"/>
    <w:basedOn w:val="Normal"/>
    <w:link w:val="Heading6Char"/>
    <w:qFormat/>
    <w:rsid w:val="00DC1787"/>
    <w:pPr>
      <w:numPr>
        <w:ilvl w:val="5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</w:tabs>
      <w:spacing w:before="60" w:after="60"/>
      <w:ind w:left="0" w:firstLine="0"/>
      <w:jc w:val="both"/>
      <w:outlineLvl w:val="5"/>
    </w:pPr>
    <w:rPr>
      <w:caps/>
      <w:color w:val="BFD0E4" w:themeColor="accent2"/>
      <w:sz w:val="20"/>
      <w:lang w:eastAsia="de-DE"/>
    </w:rPr>
  </w:style>
  <w:style w:type="paragraph" w:styleId="Heading7">
    <w:name w:val="heading 7"/>
    <w:basedOn w:val="Normal"/>
    <w:link w:val="Heading7Char"/>
    <w:qFormat/>
    <w:rsid w:val="006863E4"/>
    <w:pPr>
      <w:numPr>
        <w:ilvl w:val="6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  <w:tab w:val="right" w:pos="7220"/>
      </w:tabs>
      <w:spacing w:before="60" w:after="240"/>
      <w:ind w:left="0" w:right="-302" w:firstLine="0"/>
      <w:outlineLvl w:val="6"/>
    </w:pPr>
    <w:rPr>
      <w:caps/>
      <w:color w:val="BFD0E4" w:themeColor="accent2"/>
      <w:sz w:val="20"/>
      <w:lang w:eastAsia="de-DE"/>
    </w:rPr>
  </w:style>
  <w:style w:type="paragraph" w:styleId="Heading8">
    <w:name w:val="heading 8"/>
    <w:basedOn w:val="Normal"/>
    <w:link w:val="Heading8Char"/>
    <w:qFormat/>
    <w:rsid w:val="006863E4"/>
    <w:pPr>
      <w:numPr>
        <w:ilvl w:val="7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</w:tabs>
      <w:spacing w:before="60" w:after="60"/>
      <w:ind w:left="0" w:firstLine="0"/>
      <w:jc w:val="both"/>
      <w:outlineLvl w:val="7"/>
    </w:pPr>
    <w:rPr>
      <w:caps/>
      <w:color w:val="BFD0E4" w:themeColor="accent2"/>
      <w:sz w:val="20"/>
      <w:lang w:eastAsia="de-DE"/>
    </w:rPr>
  </w:style>
  <w:style w:type="paragraph" w:styleId="Heading9">
    <w:name w:val="heading 9"/>
    <w:basedOn w:val="Normal"/>
    <w:link w:val="Heading9Char"/>
    <w:qFormat/>
    <w:rsid w:val="006863E4"/>
    <w:pPr>
      <w:numPr>
        <w:ilvl w:val="8"/>
        <w:numId w:val="5"/>
      </w:numPr>
      <w:pBdr>
        <w:top w:val="dotted" w:sz="4" w:space="1" w:color="BFD0E4" w:themeColor="accent2"/>
        <w:bottom w:val="dotted" w:sz="4" w:space="1" w:color="BFD0E4" w:themeColor="accent2"/>
      </w:pBdr>
      <w:tabs>
        <w:tab w:val="num" w:pos="360"/>
      </w:tabs>
      <w:spacing w:before="60" w:after="60"/>
      <w:ind w:left="0" w:firstLine="0"/>
      <w:jc w:val="both"/>
      <w:outlineLvl w:val="8"/>
    </w:pPr>
    <w:rPr>
      <w:color w:val="BFD0E4" w:themeColor="accent2"/>
      <w:sz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686"/>
  </w:style>
  <w:style w:type="paragraph" w:styleId="Footer">
    <w:name w:val="footer"/>
    <w:basedOn w:val="Normal"/>
    <w:link w:val="Foot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2686"/>
  </w:style>
  <w:style w:type="character" w:customStyle="1" w:styleId="Heading1Char">
    <w:name w:val="Heading 1 Char"/>
    <w:basedOn w:val="DefaultParagraphFont"/>
    <w:link w:val="Heading1"/>
    <w:rsid w:val="00A6457A"/>
    <w:rPr>
      <w:rFonts w:asciiTheme="majorHAnsi" w:eastAsiaTheme="majorEastAsia" w:hAnsiTheme="majorHAnsi"/>
      <w:caps/>
      <w:color w:val="F8AE21" w:themeColor="background1"/>
      <w:sz w:val="28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A6457A"/>
    <w:rPr>
      <w:rFonts w:asciiTheme="majorHAnsi" w:eastAsiaTheme="majorEastAsia" w:hAnsiTheme="majorHAnsi"/>
      <w:iCs/>
      <w:caps/>
      <w:color w:val="F8AE21" w:themeColor="background1"/>
      <w:sz w:val="24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33021E"/>
    <w:rPr>
      <w:rFonts w:asciiTheme="majorHAnsi" w:eastAsiaTheme="majorEastAsia" w:hAnsiTheme="majorHAnsi"/>
      <w:iCs/>
      <w:caps/>
      <w:color w:val="F8AE21" w:themeColor="background1"/>
      <w:sz w:val="24"/>
      <w:szCs w:val="72"/>
      <w:lang w:val="en-GB" w:eastAsia="de-DE"/>
    </w:rPr>
  </w:style>
  <w:style w:type="character" w:customStyle="1" w:styleId="Heading4Char">
    <w:name w:val="Heading 4 Char"/>
    <w:basedOn w:val="DefaultParagraphFont"/>
    <w:link w:val="Heading4"/>
    <w:rsid w:val="006863E4"/>
    <w:rPr>
      <w:rFonts w:asciiTheme="majorHAnsi" w:eastAsiaTheme="majorEastAsia" w:hAnsiTheme="majorHAnsi"/>
      <w:iCs/>
      <w:caps/>
      <w:color w:val="F8AE21" w:themeColor="background1"/>
      <w:sz w:val="24"/>
      <w:szCs w:val="72"/>
      <w:lang w:val="en-GB" w:eastAsia="de-DE"/>
    </w:rPr>
  </w:style>
  <w:style w:type="character" w:customStyle="1" w:styleId="Heading5Char">
    <w:name w:val="Heading 5 Char"/>
    <w:basedOn w:val="DefaultParagraphFont"/>
    <w:link w:val="Heading5"/>
    <w:rsid w:val="006863E4"/>
    <w:rPr>
      <w:rFonts w:asciiTheme="majorHAnsi" w:hAnsiTheme="majorHAnsi"/>
      <w:caps/>
      <w:color w:val="BFD0E4" w:themeColor="accent2"/>
      <w:lang w:eastAsia="de-DE"/>
    </w:rPr>
  </w:style>
  <w:style w:type="character" w:customStyle="1" w:styleId="Heading6Char">
    <w:name w:val="Heading 6 Char"/>
    <w:basedOn w:val="DefaultParagraphFont"/>
    <w:link w:val="Heading6"/>
    <w:rsid w:val="00DC1787"/>
    <w:rPr>
      <w:rFonts w:asciiTheme="minorHAnsi" w:hAnsiTheme="minorHAnsi"/>
      <w:caps/>
      <w:color w:val="BFD0E4" w:themeColor="accent2"/>
      <w:sz w:val="20"/>
      <w:lang w:eastAsia="de-DE"/>
    </w:rPr>
  </w:style>
  <w:style w:type="character" w:customStyle="1" w:styleId="Heading7Char">
    <w:name w:val="Heading 7 Char"/>
    <w:basedOn w:val="DefaultParagraphFont"/>
    <w:link w:val="Heading7"/>
    <w:rsid w:val="006863E4"/>
    <w:rPr>
      <w:rFonts w:asciiTheme="minorHAnsi" w:hAnsiTheme="minorHAnsi"/>
      <w:caps/>
      <w:color w:val="BFD0E4" w:themeColor="accent2"/>
      <w:sz w:val="20"/>
      <w:lang w:eastAsia="de-DE"/>
    </w:rPr>
  </w:style>
  <w:style w:type="character" w:customStyle="1" w:styleId="Heading8Char">
    <w:name w:val="Heading 8 Char"/>
    <w:basedOn w:val="DefaultParagraphFont"/>
    <w:link w:val="Heading8"/>
    <w:rsid w:val="006863E4"/>
    <w:rPr>
      <w:rFonts w:asciiTheme="minorHAnsi" w:hAnsiTheme="minorHAnsi"/>
      <w:caps/>
      <w:color w:val="BFD0E4" w:themeColor="accent2"/>
      <w:sz w:val="20"/>
      <w:lang w:eastAsia="de-DE"/>
    </w:rPr>
  </w:style>
  <w:style w:type="character" w:customStyle="1" w:styleId="Heading9Char">
    <w:name w:val="Heading 9 Char"/>
    <w:basedOn w:val="DefaultParagraphFont"/>
    <w:link w:val="Heading9"/>
    <w:rsid w:val="006863E4"/>
    <w:rPr>
      <w:rFonts w:asciiTheme="minorHAnsi" w:hAnsiTheme="minorHAnsi"/>
      <w:color w:val="BFD0E4" w:themeColor="accent2"/>
      <w:sz w:val="20"/>
      <w:lang w:eastAsia="de-DE"/>
    </w:rPr>
  </w:style>
  <w:style w:type="character" w:styleId="Strong">
    <w:name w:val="Strong"/>
    <w:qFormat/>
    <w:rsid w:val="002A4A0D"/>
    <w:rPr>
      <w:rFonts w:asciiTheme="minorHAnsi" w:hAnsiTheme="minorHAnsi" w:cs="Times New Roman"/>
      <w:bCs/>
      <w:color w:val="00326E" w:themeColor="text1" w:themeShade="BF"/>
    </w:rPr>
  </w:style>
  <w:style w:type="paragraph" w:customStyle="1" w:styleId="TITLE2">
    <w:name w:val="TITLE 2"/>
    <w:basedOn w:val="TITLE1"/>
    <w:qFormat/>
    <w:rsid w:val="00487095"/>
    <w:rPr>
      <w:color w:val="7FA1C9" w:themeColor="accent1"/>
      <w:szCs w:val="28"/>
    </w:rPr>
  </w:style>
  <w:style w:type="character" w:customStyle="1" w:styleId="FootnoteCharacters">
    <w:name w:val="Footnote Characters"/>
    <w:unhideWhenUsed/>
    <w:qFormat/>
    <w:rsid w:val="00487095"/>
    <w:rPr>
      <w:rFonts w:asciiTheme="minorHAnsi" w:hAnsiTheme="minorHAnsi"/>
      <w:color w:val="00326E" w:themeColor="text1" w:themeShade="BF"/>
      <w:lang w:val="nl-NL"/>
    </w:rPr>
  </w:style>
  <w:style w:type="character" w:customStyle="1" w:styleId="FootnoteAnchor">
    <w:name w:val="Footnote Anchor"/>
    <w:rsid w:val="00DC1787"/>
    <w:rPr>
      <w:rFonts w:asciiTheme="majorHAnsi" w:hAnsiTheme="majorHAnsi"/>
      <w:vertAlign w:val="superscript"/>
    </w:rPr>
  </w:style>
  <w:style w:type="character" w:customStyle="1" w:styleId="BodyTextChar">
    <w:name w:val="Body Text Char"/>
    <w:basedOn w:val="DefaultParagraphFont"/>
    <w:link w:val="BodyText"/>
    <w:qFormat/>
    <w:rsid w:val="001D092F"/>
    <w:rPr>
      <w:rFonts w:asciiTheme="minorHAnsi" w:hAnsiTheme="minorHAnsi"/>
      <w:color w:val="00326E" w:themeColor="text1" w:themeShade="BF"/>
      <w:sz w:val="20"/>
    </w:rPr>
  </w:style>
  <w:style w:type="paragraph" w:customStyle="1" w:styleId="Titleofthedocument">
    <w:name w:val="Title of the document"/>
    <w:basedOn w:val="Normal"/>
    <w:qFormat/>
    <w:rsid w:val="004F77BF"/>
    <w:pPr>
      <w:jc w:val="center"/>
    </w:pPr>
    <w:rPr>
      <w:rFonts w:asciiTheme="majorHAnsi" w:hAnsiTheme="majorHAnsi"/>
      <w:caps/>
      <w:color w:val="BFD0E4" w:themeColor="accent2"/>
      <w:sz w:val="36"/>
    </w:rPr>
  </w:style>
  <w:style w:type="character" w:customStyle="1" w:styleId="SubtitleNoBold">
    <w:name w:val="Subtitle | No Bold"/>
    <w:basedOn w:val="DefaultParagraphFont"/>
    <w:uiPriority w:val="1"/>
    <w:qFormat/>
    <w:rsid w:val="00C8628C"/>
    <w:rPr>
      <w:rFonts w:asciiTheme="minorHAnsi" w:hAnsiTheme="minorHAnsi"/>
      <w:bCs/>
      <w:caps/>
      <w:color w:val="7FA1C9" w:themeColor="accent3"/>
      <w:sz w:val="22"/>
      <w:szCs w:val="28"/>
    </w:rPr>
  </w:style>
  <w:style w:type="paragraph" w:customStyle="1" w:styleId="PROJECTTitle">
    <w:name w:val="PROJECT Title"/>
    <w:basedOn w:val="Normal"/>
    <w:qFormat/>
    <w:rsid w:val="0033021E"/>
    <w:pPr>
      <w:pBdr>
        <w:top w:val="dotted" w:sz="4" w:space="8" w:color="BBC7C4"/>
        <w:bottom w:val="dotted" w:sz="4" w:space="8" w:color="BBC7C4"/>
      </w:pBdr>
      <w:jc w:val="center"/>
    </w:pPr>
    <w:rPr>
      <w:rFonts w:asciiTheme="majorHAnsi" w:eastAsia="SimSun" w:hAnsiTheme="majorHAnsi"/>
      <w:caps/>
      <w:color w:val="F8AE21" w:themeColor="background1"/>
      <w:sz w:val="48"/>
      <w:lang w:eastAsia="zh-CN"/>
    </w:rPr>
  </w:style>
  <w:style w:type="paragraph" w:styleId="BodyText">
    <w:name w:val="Body Text"/>
    <w:basedOn w:val="Normal"/>
    <w:link w:val="BodyTextChar"/>
    <w:unhideWhenUsed/>
    <w:qFormat/>
    <w:rsid w:val="001D092F"/>
    <w:pPr>
      <w:spacing w:before="120" w:after="180" w:line="288" w:lineRule="auto"/>
      <w:jc w:val="both"/>
    </w:pPr>
    <w:rPr>
      <w:sz w:val="20"/>
    </w:rPr>
  </w:style>
  <w:style w:type="character" w:customStyle="1" w:styleId="BodyTextChar1">
    <w:name w:val="Body Text Char1"/>
    <w:basedOn w:val="DefaultParagraphFont"/>
    <w:uiPriority w:val="99"/>
    <w:semiHidden/>
    <w:rsid w:val="00C2600D"/>
    <w:rPr>
      <w:rFonts w:ascii="Montserrat" w:eastAsia="Times New Roman" w:hAnsi="Montserrat" w:cs="Times New Roman"/>
      <w:color w:val="4073AF" w:themeColor="text2"/>
      <w:lang w:val="en-GB" w:eastAsia="en-GB"/>
    </w:rPr>
  </w:style>
  <w:style w:type="paragraph" w:styleId="Caption">
    <w:name w:val="caption"/>
    <w:basedOn w:val="Normal"/>
    <w:qFormat/>
    <w:rsid w:val="00A6457A"/>
    <w:pPr>
      <w:spacing w:before="120" w:after="120"/>
      <w:jc w:val="center"/>
    </w:pPr>
    <w:rPr>
      <w:rFonts w:cs="Arial"/>
      <w:bCs/>
      <w:i/>
      <w:iCs/>
      <w:caps/>
      <w:sz w:val="16"/>
      <w:lang w:eastAsia="de-DE"/>
    </w:rPr>
  </w:style>
  <w:style w:type="paragraph" w:customStyle="1" w:styleId="TITLE1">
    <w:name w:val="TITLE 1"/>
    <w:basedOn w:val="Normal"/>
    <w:qFormat/>
    <w:rsid w:val="005243F9"/>
    <w:pPr>
      <w:spacing w:before="360" w:after="240"/>
    </w:pPr>
    <w:rPr>
      <w:rFonts w:asciiTheme="majorHAnsi" w:eastAsia="SimSun" w:hAnsiTheme="majorHAnsi"/>
      <w:caps/>
      <w:sz w:val="24"/>
      <w:szCs w:val="24"/>
      <w:lang w:val="nl-NL" w:eastAsia="zh-CN"/>
    </w:rPr>
  </w:style>
  <w:style w:type="character" w:customStyle="1" w:styleId="TitleChar1">
    <w:name w:val="Title Char1"/>
    <w:basedOn w:val="DefaultParagraphFont"/>
    <w:uiPriority w:val="10"/>
    <w:rsid w:val="00C2600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Bodytext-small">
    <w:name w:val="Body text - small"/>
    <w:basedOn w:val="Normal"/>
    <w:rsid w:val="00487095"/>
    <w:pPr>
      <w:widowControl w:val="0"/>
      <w:spacing w:before="120" w:after="120"/>
      <w:jc w:val="both"/>
    </w:pPr>
    <w:rPr>
      <w:rFonts w:cs="Arial"/>
      <w:bCs/>
      <w:iCs/>
      <w:sz w:val="20"/>
      <w:lang w:eastAsia="de-DE"/>
    </w:rPr>
  </w:style>
  <w:style w:type="paragraph" w:customStyle="1" w:styleId="TITLE3">
    <w:name w:val="TITLE 3"/>
    <w:basedOn w:val="TITLE1"/>
    <w:qFormat/>
    <w:rsid w:val="002D65FE"/>
    <w:rPr>
      <w:color w:val="F8AE21" w:themeColor="background1"/>
    </w:rPr>
  </w:style>
  <w:style w:type="paragraph" w:customStyle="1" w:styleId="bullet2">
    <w:name w:val="bullet 2"/>
    <w:basedOn w:val="bullet1"/>
    <w:qFormat/>
    <w:rsid w:val="0093125A"/>
    <w:pPr>
      <w:numPr>
        <w:numId w:val="3"/>
      </w:numPr>
      <w:spacing w:after="60"/>
    </w:pPr>
  </w:style>
  <w:style w:type="paragraph" w:customStyle="1" w:styleId="bullet1">
    <w:name w:val="bullet 1"/>
    <w:basedOn w:val="Normal"/>
    <w:qFormat/>
    <w:rsid w:val="00615B18"/>
    <w:pPr>
      <w:spacing w:after="120" w:line="288" w:lineRule="auto"/>
      <w:ind w:left="357" w:hanging="357"/>
      <w:jc w:val="both"/>
    </w:pPr>
    <w:rPr>
      <w:rFonts w:cs="Arial"/>
      <w:bCs/>
      <w:iCs/>
      <w:sz w:val="20"/>
      <w:szCs w:val="28"/>
      <w:lang w:eastAsia="de-DE"/>
    </w:rPr>
  </w:style>
  <w:style w:type="paragraph" w:styleId="TOC1">
    <w:name w:val="toc 1"/>
    <w:basedOn w:val="Normal"/>
    <w:autoRedefine/>
    <w:uiPriority w:val="39"/>
    <w:qFormat/>
    <w:rsid w:val="00B73AF1"/>
    <w:pPr>
      <w:tabs>
        <w:tab w:val="left" w:pos="851"/>
        <w:tab w:val="right" w:leader="dot" w:pos="9355"/>
      </w:tabs>
      <w:spacing w:before="120" w:after="120"/>
      <w:jc w:val="both"/>
    </w:pPr>
    <w:rPr>
      <w:bCs/>
      <w:caps/>
      <w:szCs w:val="22"/>
      <w:lang w:eastAsia="de-DE"/>
    </w:rPr>
  </w:style>
  <w:style w:type="paragraph" w:styleId="TOC2">
    <w:name w:val="toc 2"/>
    <w:basedOn w:val="Normal"/>
    <w:autoRedefine/>
    <w:uiPriority w:val="39"/>
    <w:qFormat/>
    <w:rsid w:val="0095666E"/>
    <w:pPr>
      <w:tabs>
        <w:tab w:val="left" w:pos="851"/>
        <w:tab w:val="right" w:leader="dot" w:pos="9062"/>
      </w:tabs>
      <w:spacing w:after="120"/>
      <w:jc w:val="both"/>
    </w:pPr>
    <w:rPr>
      <w:color w:val="4073AF" w:themeColor="text2"/>
      <w:szCs w:val="22"/>
      <w:lang w:eastAsia="de-DE"/>
    </w:rPr>
  </w:style>
  <w:style w:type="paragraph" w:styleId="TOC3">
    <w:name w:val="toc 3"/>
    <w:basedOn w:val="Normal"/>
    <w:uiPriority w:val="39"/>
    <w:qFormat/>
    <w:rsid w:val="003135E7"/>
    <w:pPr>
      <w:tabs>
        <w:tab w:val="left" w:pos="851"/>
        <w:tab w:val="right" w:leader="dot" w:pos="9062"/>
      </w:tabs>
      <w:spacing w:after="120"/>
    </w:pPr>
    <w:rPr>
      <w:color w:val="7FA1C9" w:themeColor="accent1"/>
      <w:szCs w:val="22"/>
      <w:lang w:val="fr-FR" w:eastAsia="de-DE"/>
    </w:rPr>
  </w:style>
  <w:style w:type="paragraph" w:customStyle="1" w:styleId="bullet3">
    <w:name w:val="bullet 3"/>
    <w:basedOn w:val="bullet1"/>
    <w:qFormat/>
    <w:rsid w:val="00487095"/>
    <w:pPr>
      <w:numPr>
        <w:numId w:val="4"/>
      </w:numPr>
    </w:pPr>
  </w:style>
  <w:style w:type="paragraph" w:customStyle="1" w:styleId="Reference">
    <w:name w:val="Reference"/>
    <w:basedOn w:val="Normal"/>
    <w:qFormat/>
    <w:rsid w:val="00487095"/>
    <w:pPr>
      <w:widowControl w:val="0"/>
      <w:spacing w:before="120" w:after="120"/>
      <w:jc w:val="both"/>
    </w:pPr>
    <w:rPr>
      <w:szCs w:val="22"/>
      <w:lang w:eastAsia="de-DE"/>
    </w:rPr>
  </w:style>
  <w:style w:type="paragraph" w:customStyle="1" w:styleId="ListofTables">
    <w:name w:val="List of Tables"/>
    <w:basedOn w:val="TableofFigures"/>
    <w:qFormat/>
    <w:rsid w:val="00A11F73"/>
    <w:rPr>
      <w:caps w:val="0"/>
      <w:sz w:val="22"/>
    </w:rPr>
  </w:style>
  <w:style w:type="paragraph" w:styleId="TableofFigures">
    <w:name w:val="table of figures"/>
    <w:basedOn w:val="TOC1"/>
    <w:uiPriority w:val="99"/>
    <w:qFormat/>
    <w:rsid w:val="00610592"/>
    <w:pPr>
      <w:ind w:left="440" w:hanging="440"/>
    </w:pPr>
    <w:rPr>
      <w:rFonts w:cs="Arial"/>
      <w:sz w:val="21"/>
      <w:szCs w:val="20"/>
    </w:rPr>
  </w:style>
  <w:style w:type="paragraph" w:customStyle="1" w:styleId="GrantAgreement">
    <w:name w:val="Grant Agreement"/>
    <w:basedOn w:val="Bodytext-small"/>
    <w:qFormat/>
    <w:rsid w:val="00BA352F"/>
    <w:pPr>
      <w:ind w:left="2160"/>
      <w:jc w:val="left"/>
    </w:pPr>
  </w:style>
  <w:style w:type="paragraph" w:customStyle="1" w:styleId="Revision-redcolor">
    <w:name w:val="Revision - red color"/>
    <w:basedOn w:val="Bodytext-small"/>
    <w:qFormat/>
    <w:rsid w:val="00962C5D"/>
    <w:pPr>
      <w:jc w:val="center"/>
    </w:pPr>
    <w:rPr>
      <w:color w:val="EF3A4C"/>
    </w:rPr>
  </w:style>
  <w:style w:type="paragraph" w:customStyle="1" w:styleId="DocumentTitle">
    <w:name w:val="Document Title"/>
    <w:basedOn w:val="Heading1"/>
    <w:rsid w:val="002477D4"/>
    <w:pPr>
      <w:numPr>
        <w:numId w:val="0"/>
      </w:numPr>
      <w:pBdr>
        <w:top w:val="none" w:sz="0" w:space="0" w:color="auto"/>
        <w:bottom w:val="none" w:sz="0" w:space="0" w:color="auto"/>
      </w:pBdr>
    </w:pPr>
    <w:rPr>
      <w:rFonts w:ascii="Open Sans ExtraBold" w:hAnsi="Open Sans ExtraBold" w:cs="Open Sans"/>
      <w:sz w:val="36"/>
    </w:rPr>
  </w:style>
  <w:style w:type="paragraph" w:styleId="FootnoteText">
    <w:name w:val="footnote text"/>
    <w:basedOn w:val="Normal"/>
    <w:link w:val="FootnoteTextChar"/>
    <w:uiPriority w:val="99"/>
    <w:unhideWhenUsed/>
    <w:rsid w:val="003F0444"/>
    <w:rPr>
      <w:sz w:val="16"/>
    </w:rPr>
  </w:style>
  <w:style w:type="table" w:customStyle="1" w:styleId="Tablestyle">
    <w:name w:val="Table style"/>
    <w:basedOn w:val="TableGrid"/>
    <w:uiPriority w:val="99"/>
    <w:rsid w:val="006A21F2"/>
    <w:pPr>
      <w:spacing w:before="40" w:after="40"/>
    </w:pPr>
    <w:rPr>
      <w:rFonts w:eastAsia="Times New Roman"/>
      <w:caps/>
      <w:color w:val="auto"/>
      <w:kern w:val="0"/>
      <w:sz w:val="20"/>
      <w:lang w:val="fr-FR" w:eastAsia="en-GB"/>
    </w:rPr>
    <w:tblPr>
      <w:tblStyleRowBandSize w:val="1"/>
    </w:tblPr>
    <w:tcPr>
      <w:shd w:val="clear" w:color="auto" w:fill="auto"/>
      <w:vAlign w:val="center"/>
    </w:tcPr>
    <w:tblStylePr w:type="firstRow">
      <w:pPr>
        <w:wordWrap/>
        <w:spacing w:beforeLines="0" w:before="160" w:afterLines="0" w:after="160"/>
        <w:jc w:val="center"/>
      </w:pPr>
      <w:rPr>
        <w:b w:val="0"/>
        <w:bCs/>
        <w:i w:val="0"/>
        <w:color w:val="F8AE21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FA1C9" w:themeFill="accent3"/>
      </w:tcPr>
    </w:tblStylePr>
    <w:tblStylePr w:type="lastRow">
      <w:rPr>
        <w:rFonts w:ascii="___WRD_EMBED_SUB_178" w:hAnsi="___WRD_EMBED_SUB_178"/>
        <w:b/>
        <w:bCs/>
        <w:color w:val="4073AF" w:themeColor="text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326E" w:themeFill="text1" w:themeFillShade="B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single" w:sz="4" w:space="0" w:color="7FA1C9" w:themeColor="accent3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b/>
        <w:bCs/>
      </w:rPr>
    </w:tblStylePr>
    <w:tblStylePr w:type="band1Vert">
      <w:tblPr/>
      <w:tcPr>
        <w:shd w:val="clear" w:color="auto" w:fill="E5ECF4" w:themeFill="accent1" w:themeFillTint="33"/>
      </w:tcPr>
    </w:tblStylePr>
    <w:tblStylePr w:type="band1Horz">
      <w:rPr>
        <w:rFonts w:ascii="___WRD_EMBED_SUB_178" w:hAnsi="___WRD_EMBED_SUB_17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CF4" w:themeFill="accent3" w:themeFillTint="3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AgendaTablestyle">
    <w:name w:val="Agenda Table style"/>
    <w:basedOn w:val="TableNormal"/>
    <w:uiPriority w:val="99"/>
    <w:rsid w:val="00D55345"/>
    <w:pPr>
      <w:jc w:val="center"/>
    </w:pPr>
    <w:rPr>
      <w:rFonts w:eastAsia="Times New Roman"/>
      <w:lang w:val="fr-FR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jc w:val="center"/>
      </w:pPr>
      <w:rPr>
        <w:rFonts w:ascii="___WRD_EMBED_SUB_178" w:hAnsi="___WRD_EMBED_SUB_178"/>
        <w:b w:val="0"/>
        <w:i w:val="0"/>
        <w:color w:val="F8AE21" w:themeColor="background1"/>
        <w:sz w:val="22"/>
      </w:rPr>
      <w:tblPr/>
      <w:tcPr>
        <w:shd w:val="clear" w:color="auto" w:fill="7FA1C9" w:themeFill="accent3"/>
      </w:tcPr>
    </w:tblStylePr>
    <w:tblStylePr w:type="lastRow">
      <w:rPr>
        <w:rFonts w:ascii="___WRD_EMBED_SUB_178" w:hAnsi="___WRD_EMBED_SUB_178"/>
        <w:b/>
        <w:color w:val="F8AE21" w:themeColor="background1"/>
      </w:rPr>
      <w:tblPr/>
      <w:tcPr>
        <w:shd w:val="clear" w:color="auto" w:fill="00326E" w:themeFill="text1" w:themeFillShade="BF"/>
      </w:tcPr>
    </w:tblStylePr>
    <w:tblStylePr w:type="firstCol">
      <w:rPr>
        <w:rFonts w:ascii="___WRD_EMBED_SUB_178" w:hAnsi="___WRD_EMBED_SUB_178"/>
        <w:b/>
      </w:rPr>
    </w:tblStylePr>
    <w:tblStylePr w:type="lastCol">
      <w:rPr>
        <w:rFonts w:ascii="___WRD_EMBED_SUB_178" w:hAnsi="___WRD_EMBED_SUB_178"/>
        <w:b/>
      </w:rPr>
    </w:tblStylePr>
    <w:tblStylePr w:type="band1Vert">
      <w:rPr>
        <w:rFonts w:ascii="___WRD_EMBED_SUB_178" w:hAnsi="___WRD_EMBED_SUB_178"/>
      </w:rPr>
    </w:tblStylePr>
    <w:tblStylePr w:type="band2Vert">
      <w:rPr>
        <w:rFonts w:ascii="___WRD_EMBED_SUB_178" w:hAnsi="___WRD_EMBED_SUB_178"/>
      </w:rPr>
    </w:tblStylePr>
    <w:tblStylePr w:type="band1Horz">
      <w:rPr>
        <w:rFonts w:ascii="___WRD_EMBED_SUB_178" w:hAnsi="___WRD_EMBED_SUB_178"/>
        <w:b w:val="0"/>
        <w:i w:val="0"/>
        <w:sz w:val="24"/>
      </w:rPr>
      <w:tblPr/>
      <w:tcPr>
        <w:tcBorders>
          <w:insideH w:val="nil"/>
        </w:tcBorders>
        <w:shd w:val="clear" w:color="auto" w:fill="E5ECF4" w:themeFill="accent3" w:themeFillTint="33"/>
      </w:tcPr>
    </w:tblStylePr>
    <w:tblStylePr w:type="band2Horz">
      <w:rPr>
        <w:rFonts w:ascii="___WRD_EMBED_SUB_178" w:hAnsi="___WRD_EMBED_SUB_178"/>
      </w:rPr>
    </w:tblStylePr>
  </w:style>
  <w:style w:type="table" w:styleId="GridTable4-Accent1">
    <w:name w:val="Grid Table 4 Accent 1"/>
    <w:basedOn w:val="TableNormal"/>
    <w:uiPriority w:val="49"/>
    <w:rsid w:val="00C2600D"/>
    <w:tblPr>
      <w:tblStyleRowBandSize w:val="1"/>
      <w:tblStyleColBandSize w:val="1"/>
      <w:tblBorders>
        <w:top w:val="single" w:sz="4" w:space="0" w:color="B2C6DE" w:themeColor="accent1" w:themeTint="99"/>
        <w:left w:val="single" w:sz="4" w:space="0" w:color="B2C6DE" w:themeColor="accent1" w:themeTint="99"/>
        <w:bottom w:val="single" w:sz="4" w:space="0" w:color="B2C6DE" w:themeColor="accent1" w:themeTint="99"/>
        <w:right w:val="single" w:sz="4" w:space="0" w:color="B2C6DE" w:themeColor="accent1" w:themeTint="99"/>
        <w:insideH w:val="single" w:sz="4" w:space="0" w:color="B2C6DE" w:themeColor="accent1" w:themeTint="99"/>
        <w:insideV w:val="single" w:sz="4" w:space="0" w:color="B2C6DE" w:themeColor="accent1" w:themeTint="99"/>
      </w:tblBorders>
    </w:tblPr>
    <w:tblStylePr w:type="firstRow">
      <w:rPr>
        <w:b/>
        <w:bCs/>
        <w:color w:val="F8AE21" w:themeColor="background1"/>
      </w:rPr>
      <w:tblPr/>
      <w:tcPr>
        <w:tcBorders>
          <w:top w:val="single" w:sz="4" w:space="0" w:color="7FA1C9" w:themeColor="accent1"/>
          <w:left w:val="single" w:sz="4" w:space="0" w:color="7FA1C9" w:themeColor="accent1"/>
          <w:bottom w:val="single" w:sz="4" w:space="0" w:color="7FA1C9" w:themeColor="accent1"/>
          <w:right w:val="single" w:sz="4" w:space="0" w:color="7FA1C9" w:themeColor="accent1"/>
          <w:insideH w:val="nil"/>
          <w:insideV w:val="nil"/>
        </w:tcBorders>
        <w:shd w:val="clear" w:color="auto" w:fill="7FA1C9" w:themeFill="accent1"/>
      </w:tcPr>
    </w:tblStylePr>
    <w:tblStylePr w:type="lastRow">
      <w:rPr>
        <w:b/>
        <w:bCs/>
      </w:rPr>
      <w:tblPr/>
      <w:tcPr>
        <w:tcBorders>
          <w:top w:val="double" w:sz="4" w:space="0" w:color="7FA1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CF4" w:themeFill="accent1" w:themeFillTint="33"/>
      </w:tcPr>
    </w:tblStylePr>
    <w:tblStylePr w:type="band1Horz">
      <w:tblPr/>
      <w:tcPr>
        <w:shd w:val="clear" w:color="auto" w:fill="E5ECF4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162338"/>
    <w:rPr>
      <w:rFonts w:ascii="Montserrat" w:hAnsi="Montserrat"/>
      <w:b w:val="0"/>
      <w:i w:val="0"/>
      <w:color w:val="BBC7C4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2C1"/>
    <w:pPr>
      <w:numPr>
        <w:ilvl w:val="1"/>
      </w:numPr>
      <w:spacing w:after="360"/>
      <w:jc w:val="center"/>
    </w:pPr>
    <w:rPr>
      <w:rFonts w:eastAsiaTheme="minorEastAsia" w:cs="Times New Roman (Body CS)"/>
      <w:caps/>
      <w:color w:val="006DEE" w:themeColor="text1" w:themeTint="B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42C1"/>
    <w:rPr>
      <w:rFonts w:ascii="Montserrat" w:eastAsiaTheme="minorEastAsia" w:hAnsi="Montserrat" w:cs="Times New Roman (Body CS)"/>
      <w:caps/>
      <w:color w:val="006DEE" w:themeColor="text1" w:themeTint="BF"/>
      <w:spacing w:val="15"/>
      <w:sz w:val="36"/>
      <w:szCs w:val="22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0444"/>
    <w:rPr>
      <w:color w:val="005CC9" w:themeColor="text1" w:themeTint="D9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5875BE"/>
    <w:rPr>
      <w:vertAlign w:val="superscript"/>
    </w:rPr>
  </w:style>
  <w:style w:type="character" w:customStyle="1" w:styleId="TitleChar">
    <w:name w:val="Title Char"/>
    <w:basedOn w:val="DefaultParagraphFont"/>
    <w:link w:val="Title"/>
    <w:qFormat/>
    <w:rsid w:val="004202A3"/>
    <w:rPr>
      <w:rFonts w:asciiTheme="majorHAnsi" w:eastAsiaTheme="majorEastAsia" w:hAnsiTheme="majorHAnsi" w:cstheme="majorBidi"/>
      <w:bCs/>
      <w:iCs/>
      <w:caps/>
      <w:color w:val="7499C4" w:themeColor="accent6" w:themeShade="BF"/>
      <w:sz w:val="28"/>
      <w:szCs w:val="56"/>
      <w:lang w:eastAsia="de-DE"/>
    </w:rPr>
  </w:style>
  <w:style w:type="paragraph" w:styleId="Title">
    <w:name w:val="Title"/>
    <w:link w:val="TitleChar"/>
    <w:qFormat/>
    <w:rsid w:val="004202A3"/>
    <w:pPr>
      <w:pageBreakBefore/>
      <w:widowControl w:val="0"/>
      <w:pBdr>
        <w:top w:val="dotted" w:sz="4" w:space="4" w:color="BFD0E4" w:themeColor="accent2"/>
        <w:bottom w:val="dotted" w:sz="4" w:space="3" w:color="7499C4" w:themeColor="accent6" w:themeShade="BF"/>
      </w:pBdr>
      <w:spacing w:before="360" w:after="400"/>
      <w:contextualSpacing/>
      <w:jc w:val="center"/>
    </w:pPr>
    <w:rPr>
      <w:rFonts w:asciiTheme="majorHAnsi" w:eastAsiaTheme="majorEastAsia" w:hAnsiTheme="majorHAnsi" w:cstheme="majorBidi"/>
      <w:bCs/>
      <w:iCs/>
      <w:caps/>
      <w:color w:val="7499C4" w:themeColor="accent6" w:themeShade="BF"/>
      <w:sz w:val="28"/>
      <w:szCs w:val="56"/>
      <w:lang w:eastAsia="de-DE"/>
    </w:rPr>
  </w:style>
  <w:style w:type="character" w:customStyle="1" w:styleId="TitleChar2">
    <w:name w:val="Title Char2"/>
    <w:basedOn w:val="DefaultParagraphFont"/>
    <w:rsid w:val="0053462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table" w:styleId="TableGrid">
    <w:name w:val="Table Grid"/>
    <w:basedOn w:val="TableNormal"/>
    <w:uiPriority w:val="39"/>
    <w:rsid w:val="00CA3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7848FC"/>
    <w:tblPr>
      <w:tblStyleRowBandSize w:val="1"/>
      <w:tblStyleColBandSize w:val="1"/>
      <w:tblBorders>
        <w:top w:val="single" w:sz="4" w:space="0" w:color="CBD9E9" w:themeColor="accent1" w:themeTint="66"/>
        <w:left w:val="single" w:sz="4" w:space="0" w:color="CBD9E9" w:themeColor="accent1" w:themeTint="66"/>
        <w:bottom w:val="single" w:sz="4" w:space="0" w:color="CBD9E9" w:themeColor="accent1" w:themeTint="66"/>
        <w:right w:val="single" w:sz="4" w:space="0" w:color="CBD9E9" w:themeColor="accent1" w:themeTint="66"/>
        <w:insideH w:val="single" w:sz="4" w:space="0" w:color="CBD9E9" w:themeColor="accent1" w:themeTint="66"/>
        <w:insideV w:val="single" w:sz="4" w:space="0" w:color="CBD9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C6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6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822C26"/>
    <w:tblPr>
      <w:tblStyleRowBandSize w:val="1"/>
      <w:tblStyleColBandSize w:val="1"/>
      <w:tblBorders>
        <w:top w:val="single" w:sz="4" w:space="0" w:color="499CFF" w:themeColor="text1" w:themeTint="80"/>
        <w:bottom w:val="single" w:sz="4" w:space="0" w:color="499CFF" w:themeColor="text1" w:themeTint="80"/>
      </w:tblBorders>
    </w:tblPr>
    <w:tblStylePr w:type="firstRow">
      <w:rPr>
        <w:b/>
        <w:bCs/>
      </w:rPr>
      <w:tblPr/>
      <w:tcPr>
        <w:shd w:val="clear" w:color="auto" w:fill="F2F5F9" w:themeFill="accent6" w:themeFillTint="33"/>
      </w:tcPr>
    </w:tblStylePr>
    <w:tblStylePr w:type="lastRow">
      <w:rPr>
        <w:b/>
        <w:bCs/>
      </w:rPr>
      <w:tblPr/>
      <w:tcPr>
        <w:tcBorders>
          <w:top w:val="single" w:sz="4" w:space="0" w:color="499C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99CFF" w:themeColor="text1" w:themeTint="80"/>
          <w:right w:val="single" w:sz="4" w:space="0" w:color="499CFF" w:themeColor="text1" w:themeTint="80"/>
        </w:tcBorders>
      </w:tcPr>
    </w:tblStylePr>
    <w:tblStylePr w:type="band2Vert">
      <w:tblPr/>
      <w:tcPr>
        <w:tcBorders>
          <w:left w:val="single" w:sz="4" w:space="0" w:color="499CFF" w:themeColor="text1" w:themeTint="80"/>
          <w:right w:val="single" w:sz="4" w:space="0" w:color="499CFF" w:themeColor="text1" w:themeTint="80"/>
        </w:tcBorders>
      </w:tcPr>
    </w:tblStylePr>
    <w:tblStylePr w:type="band1Horz">
      <w:tblPr/>
      <w:tcPr>
        <w:tcBorders>
          <w:top w:val="single" w:sz="4" w:space="0" w:color="499CFF" w:themeColor="text1" w:themeTint="80"/>
          <w:bottom w:val="single" w:sz="4" w:space="0" w:color="499CFF" w:themeColor="text1" w:themeTint="80"/>
        </w:tcBorders>
      </w:tcPr>
    </w:tblStylePr>
  </w:style>
  <w:style w:type="paragraph" w:customStyle="1" w:styleId="Tableheaderfooter-white">
    <w:name w:val="Table header/footer - white"/>
    <w:basedOn w:val="BodyText"/>
    <w:qFormat/>
    <w:rsid w:val="007A6560"/>
    <w:pPr>
      <w:jc w:val="center"/>
    </w:pPr>
    <w:rPr>
      <w:bCs/>
      <w:color w:val="FFFFFF"/>
    </w:rPr>
  </w:style>
  <w:style w:type="paragraph" w:customStyle="1" w:styleId="Tableheaderfooter-grey">
    <w:name w:val="Table header/footer - grey"/>
    <w:basedOn w:val="Normal"/>
    <w:qFormat/>
    <w:rsid w:val="00C8628C"/>
    <w:pPr>
      <w:spacing w:before="160" w:after="160"/>
      <w:jc w:val="center"/>
    </w:pPr>
  </w:style>
  <w:style w:type="paragraph" w:customStyle="1" w:styleId="Table-content">
    <w:name w:val="Table - content"/>
    <w:basedOn w:val="BodyText"/>
    <w:qFormat/>
    <w:rsid w:val="004B0501"/>
    <w:pPr>
      <w:jc w:val="center"/>
    </w:pPr>
  </w:style>
  <w:style w:type="paragraph" w:styleId="NoSpacing">
    <w:name w:val="No Spacing"/>
    <w:link w:val="NoSpacingChar"/>
    <w:uiPriority w:val="1"/>
    <w:qFormat/>
    <w:rsid w:val="006863E4"/>
    <w:rPr>
      <w:rFonts w:asciiTheme="minorHAnsi" w:eastAsiaTheme="minorEastAsia" w:hAnsiTheme="minorHAnsi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863E4"/>
    <w:rPr>
      <w:rFonts w:asciiTheme="minorHAnsi" w:eastAsiaTheme="minorEastAsia" w:hAnsiTheme="minorHAnsi"/>
      <w:szCs w:val="22"/>
      <w:lang w:eastAsia="zh-CN"/>
    </w:rPr>
  </w:style>
  <w:style w:type="paragraph" w:customStyle="1" w:styleId="Documentcoverdate">
    <w:name w:val="Document cover date"/>
    <w:basedOn w:val="Normal"/>
    <w:qFormat/>
    <w:rsid w:val="00E16299"/>
    <w:pPr>
      <w:spacing w:before="240" w:after="240"/>
    </w:pPr>
    <w:rPr>
      <w:rFonts w:asciiTheme="majorHAnsi" w:hAnsiTheme="majorHAnsi"/>
      <w:color w:val="F8AE21" w:themeColor="background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C5D"/>
    <w:pPr>
      <w:pBdr>
        <w:top w:val="single" w:sz="4" w:space="10" w:color="7FA1C9" w:themeColor="accent1"/>
        <w:bottom w:val="single" w:sz="4" w:space="10" w:color="7FA1C9" w:themeColor="accent1"/>
      </w:pBdr>
      <w:spacing w:before="360" w:after="360"/>
      <w:ind w:left="862" w:right="862"/>
      <w:jc w:val="center"/>
    </w:pPr>
    <w:rPr>
      <w:i/>
      <w:iCs/>
      <w:color w:val="EF3A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C5D"/>
    <w:rPr>
      <w:rFonts w:ascii="Montserrat" w:eastAsia="Times New Roman" w:hAnsi="Montserrat" w:cs="Times New Roman"/>
      <w:i/>
      <w:iCs/>
      <w:color w:val="EF3A4C"/>
      <w:sz w:val="18"/>
      <w:lang w:val="en-GB" w:eastAsia="en-GB"/>
    </w:rPr>
  </w:style>
  <w:style w:type="character" w:styleId="IntenseEmphasis">
    <w:name w:val="Intense Emphasis"/>
    <w:basedOn w:val="DefaultParagraphFont"/>
    <w:uiPriority w:val="21"/>
    <w:qFormat/>
    <w:rsid w:val="00962C5D"/>
    <w:rPr>
      <w:i/>
      <w:iCs/>
      <w:color w:val="EF3A4C"/>
    </w:rPr>
  </w:style>
  <w:style w:type="character" w:styleId="IntenseReference">
    <w:name w:val="Intense Reference"/>
    <w:basedOn w:val="DefaultParagraphFont"/>
    <w:uiPriority w:val="32"/>
    <w:qFormat/>
    <w:rsid w:val="00962C5D"/>
    <w:rPr>
      <w:b/>
      <w:bCs/>
      <w:smallCaps/>
      <w:color w:val="EF3A4C"/>
      <w:spacing w:val="5"/>
    </w:rPr>
  </w:style>
  <w:style w:type="table" w:customStyle="1" w:styleId="introtable">
    <w:name w:val="intro table"/>
    <w:basedOn w:val="TableNormal"/>
    <w:uiPriority w:val="99"/>
    <w:rsid w:val="005243F9"/>
    <w:tblPr>
      <w:tblBorders>
        <w:bottom w:val="single" w:sz="6" w:space="0" w:color="4073AF" w:themeColor="text2"/>
        <w:insideH w:val="single" w:sz="6" w:space="0" w:color="4073AF" w:themeColor="text2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C00A9"/>
    <w:pPr>
      <w:keepNext/>
      <w:keepLines/>
      <w:numPr>
        <w:numId w:val="0"/>
      </w:numPr>
      <w:pBdr>
        <w:top w:val="none" w:sz="0" w:space="0" w:color="auto"/>
        <w:bottom w:val="none" w:sz="0" w:space="0" w:color="auto"/>
      </w:pBdr>
      <w:spacing w:before="240" w:after="0" w:line="259" w:lineRule="auto"/>
      <w:contextualSpacing w:val="0"/>
      <w:outlineLvl w:val="9"/>
    </w:pPr>
    <w:rPr>
      <w:rFonts w:cstheme="majorBidi"/>
      <w:caps w:val="0"/>
      <w:color w:val="4976AC" w:themeColor="accent1" w:themeShade="BF"/>
      <w:kern w:val="0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C00A9"/>
    <w:rPr>
      <w:color w:val="F8AE21" w:themeColor="hyperlink"/>
      <w:u w:val="single"/>
    </w:rPr>
  </w:style>
  <w:style w:type="table" w:customStyle="1" w:styleId="Style1">
    <w:name w:val="Style1"/>
    <w:basedOn w:val="TableNormal"/>
    <w:uiPriority w:val="99"/>
    <w:rsid w:val="00DE5FDC"/>
    <w:tblPr>
      <w:tblStyleRowBandSize w:val="1"/>
    </w:tblPr>
    <w:tblStylePr w:type="firstRow">
      <w:rPr>
        <w:rFonts w:ascii="___WRD_EMBED_SUB_178" w:hAnsi="___WRD_EMBED_SUB_178"/>
        <w:color w:val="auto"/>
      </w:rPr>
      <w:tblPr/>
      <w:tcPr>
        <w:shd w:val="clear" w:color="auto" w:fill="FFD617" w:themeFill="background2"/>
      </w:tcPr>
    </w:tblStylePr>
    <w:tblStylePr w:type="lastRow">
      <w:tblPr/>
      <w:tcPr>
        <w:tcBorders>
          <w:insideV w:val="nil"/>
        </w:tcBorders>
        <w:shd w:val="clear" w:color="auto" w:fill="BFD0E4" w:themeFill="accent2"/>
      </w:tcPr>
    </w:tblStylePr>
    <w:tblStylePr w:type="band2Horz">
      <w:tblPr/>
      <w:tcPr>
        <w:shd w:val="clear" w:color="auto" w:fill="E5ECF4" w:themeFill="accent3" w:themeFillTint="33"/>
      </w:tcPr>
    </w:tblStylePr>
  </w:style>
  <w:style w:type="paragraph" w:customStyle="1" w:styleId="Deliverabletitle">
    <w:name w:val="Deliverable title"/>
    <w:basedOn w:val="Normal"/>
    <w:qFormat/>
    <w:rsid w:val="00E16299"/>
    <w:rPr>
      <w:rFonts w:asciiTheme="majorHAnsi" w:hAnsiTheme="majorHAnsi" w:cs="Open Sans ExtraBold"/>
      <w:b/>
      <w:caps/>
      <w:color w:val="F8AE21" w:themeColor="background1"/>
      <w:sz w:val="36"/>
    </w:rPr>
  </w:style>
  <w:style w:type="paragraph" w:styleId="NormalWeb">
    <w:name w:val="Normal (Web)"/>
    <w:basedOn w:val="Normal"/>
    <w:uiPriority w:val="99"/>
    <w:unhideWhenUsed/>
    <w:rsid w:val="0025792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1"/>
    <w:qFormat/>
    <w:rsid w:val="00A5434A"/>
    <w:pPr>
      <w:spacing w:line="312" w:lineRule="auto"/>
      <w:ind w:left="720"/>
      <w:contextualSpacing/>
      <w:jc w:val="both"/>
    </w:pPr>
    <w:rPr>
      <w:rFonts w:ascii="Times New Roman" w:hAnsi="Times New Roman"/>
      <w:color w:val="auto"/>
      <w:kern w:val="0"/>
      <w:szCs w:val="22"/>
      <w:lang w:val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170C8C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620528"/>
    <w:pPr>
      <w:jc w:val="both"/>
    </w:pPr>
    <w:rPr>
      <w:rFonts w:ascii="Times New Roman" w:hAnsi="Times New Roman"/>
      <w:color w:val="auto"/>
      <w:kern w:val="0"/>
      <w:sz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0528"/>
    <w:rPr>
      <w:rFonts w:ascii="Times New Roman" w:hAnsi="Times New Roman"/>
      <w:color w:val="auto"/>
      <w:kern w:val="0"/>
      <w:sz w:val="20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620528"/>
    <w:rPr>
      <w:sz w:val="16"/>
      <w:szCs w:val="16"/>
    </w:rPr>
  </w:style>
  <w:style w:type="paragraph" w:styleId="Revision">
    <w:name w:val="Revision"/>
    <w:hidden/>
    <w:uiPriority w:val="99"/>
    <w:semiHidden/>
    <w:rsid w:val="00381F95"/>
    <w:rPr>
      <w:rFonts w:asciiTheme="minorHAnsi" w:hAnsiTheme="minorHAnsi"/>
      <w:color w:val="00326E" w:themeColor="text1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6BD"/>
    <w:pPr>
      <w:jc w:val="left"/>
    </w:pPr>
    <w:rPr>
      <w:rFonts w:asciiTheme="minorHAnsi" w:hAnsiTheme="minorHAnsi"/>
      <w:b/>
      <w:bCs/>
      <w:color w:val="00326E" w:themeColor="text1" w:themeShade="BF"/>
      <w:kern w:val="2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6BD"/>
    <w:rPr>
      <w:rFonts w:asciiTheme="minorHAnsi" w:hAnsiTheme="minorHAnsi"/>
      <w:b/>
      <w:bCs/>
      <w:color w:val="00326E" w:themeColor="text1" w:themeShade="BF"/>
      <w:kern w:val="0"/>
      <w:sz w:val="20"/>
      <w:lang w:val="es-ES"/>
    </w:rPr>
  </w:style>
  <w:style w:type="character" w:styleId="Emphasis">
    <w:name w:val="Emphasis"/>
    <w:basedOn w:val="DefaultParagraphFont"/>
    <w:uiPriority w:val="20"/>
    <w:qFormat/>
    <w:rsid w:val="00DA61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7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2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4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4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0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8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5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1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8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6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1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0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8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8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8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1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3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1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2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2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eRelv&#227;o\Documents\NGI_ONTOCHAIN-doc-deliverables-final.dotx" TargetMode="External"/></Relationships>
</file>

<file path=word/theme/theme1.xml><?xml version="1.0" encoding="utf-8"?>
<a:theme xmlns:a="http://schemas.openxmlformats.org/drawingml/2006/main" name="Office Theme">
  <a:themeElements>
    <a:clrScheme name="AI-BOOST">
      <a:dk1>
        <a:srgbClr val="004494"/>
      </a:dk1>
      <a:lt1>
        <a:srgbClr val="F8AE21"/>
      </a:lt1>
      <a:dk2>
        <a:srgbClr val="4073AF"/>
      </a:dk2>
      <a:lt2>
        <a:srgbClr val="FFD617"/>
      </a:lt2>
      <a:accent1>
        <a:srgbClr val="7FA1C9"/>
      </a:accent1>
      <a:accent2>
        <a:srgbClr val="BFD0E4"/>
      </a:accent2>
      <a:accent3>
        <a:srgbClr val="7FA1C9"/>
      </a:accent3>
      <a:accent4>
        <a:srgbClr val="BFD0E4"/>
      </a:accent4>
      <a:accent5>
        <a:srgbClr val="7FA1C9"/>
      </a:accent5>
      <a:accent6>
        <a:srgbClr val="BFD0E4"/>
      </a:accent6>
      <a:hlink>
        <a:srgbClr val="F8AE21"/>
      </a:hlink>
      <a:folHlink>
        <a:srgbClr val="FFD617"/>
      </a:folHlink>
    </a:clrScheme>
    <a:fontScheme name="AI-BOOST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 General Document" ma:contentTypeID="0x010100CEB80EDE6DE5493D94C1A582B471F9B50100BEC9F3124737D643BC88457F440F3F31" ma:contentTypeVersion="24" ma:contentTypeDescription="Create a new document." ma:contentTypeScope="" ma:versionID="e9ff64f989fb74f9e02f66bc2ae0c53b">
  <xsd:schema xmlns:xsd="http://www.w3.org/2001/XMLSchema" xmlns:xs="http://www.w3.org/2001/XMLSchema" xmlns:p="http://schemas.microsoft.com/office/2006/metadata/properties" xmlns:ns2="6d2d4f9d-7973-464d-8827-50120d5d09c2" xmlns:ns3="083d7ae3-fc98-489f-bd2e-813eaf20037a" xmlns:ns4="f3cbb2b9-903a-4239-87a1-dce2d3a03016" xmlns:ns5="e71806b9-9276-4955-934e-27f2212a8298" targetNamespace="http://schemas.microsoft.com/office/2006/metadata/properties" ma:root="true" ma:fieldsID="1473fa93cc47f9026b29f70e30714645" ns2:_="" ns3:_="" ns4:_="" ns5:_="">
    <xsd:import namespace="6d2d4f9d-7973-464d-8827-50120d5d09c2"/>
    <xsd:import namespace="083d7ae3-fc98-489f-bd2e-813eaf20037a"/>
    <xsd:import namespace="f3cbb2b9-903a-4239-87a1-dce2d3a03016"/>
    <xsd:import namespace="e71806b9-9276-4955-934e-27f2212a8298"/>
    <xsd:element name="properties">
      <xsd:complexType>
        <xsd:sequence>
          <xsd:element name="documentManagement">
            <xsd:complexType>
              <xsd:all>
                <xsd:element ref="ns2:TGLPRYGDocumentType" minOccurs="0"/>
                <xsd:element ref="ns2:TGLMilestones" minOccurs="0"/>
                <xsd:element ref="ns2:TGLPartners" minOccurs="0"/>
                <xsd:element ref="ns2:TGLSent" minOccurs="0"/>
                <xsd:element ref="ns3:TGLObsolete" minOccurs="0"/>
                <xsd:element ref="ns2:TGLComments" minOccurs="0"/>
                <xsd:element ref="ns2:SharedWithUsers" minOccurs="0"/>
                <xsd:element ref="ns2:SharedWithDetails" minOccurs="0"/>
                <xsd:element ref="ns4:MediaServiceKeyPoints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SearchProperties" minOccurs="0"/>
                <xsd:element ref="ns4:lcf76f155ced4ddcb4097134ff3c332f" minOccurs="0"/>
                <xsd:element ref="ns5:TaxCatchAll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d4f9d-7973-464d-8827-50120d5d09c2" elementFormDefault="qualified">
    <xsd:import namespace="http://schemas.microsoft.com/office/2006/documentManagement/types"/>
    <xsd:import namespace="http://schemas.microsoft.com/office/infopath/2007/PartnerControls"/>
    <xsd:element name="TGLPRYGDocumentType" ma:index="1" nillable="true" ma:displayName="Document Type" ma:format="Dropdown" ma:internalName="TGLPRYGDocumentType">
      <xsd:simpleType>
        <xsd:restriction base="dms:Choice">
          <xsd:enumeration value="Acceptance"/>
          <xsd:enumeration value="Acknowledgement"/>
          <xsd:enumeration value="Amendment 1"/>
          <xsd:enumeration value="Amendment 2"/>
          <xsd:enumeration value="Bibliography"/>
          <xsd:enumeration value="Contracts/Agreements"/>
          <xsd:enumeration value="Declarations/Certificates"/>
          <xsd:enumeration value="Economic Information/Budget"/>
          <xsd:enumeration value="Evaluation/Certification Report"/>
          <xsd:enumeration value="Form"/>
          <xsd:enumeration value="Minutes"/>
          <xsd:enumeration value="Notifications"/>
          <xsd:enumeration value="Organisation info."/>
          <xsd:enumeration value="Other"/>
          <xsd:enumeration value="Presentations"/>
          <xsd:enumeration value="Technical Proposal/Report"/>
          <xsd:enumeration value="Templates"/>
          <xsd:enumeration value="Meetings"/>
          <xsd:enumeration value="Deliverables"/>
          <xsd:enumeration value="Internal Management"/>
          <xsd:enumeration value="Periodic Report"/>
          <xsd:enumeration value="Sponsorship packages"/>
          <xsd:enumeration value="Call external evaluators"/>
          <xsd:enumeration value="Open call documents"/>
          <xsd:enumeration value="Scientific Assessment"/>
          <xsd:enumeration value="Technical Assessment"/>
          <xsd:enumeration value="Preliminary Assesment"/>
          <xsd:enumeration value="Large AI Grand Challenge Winners"/>
          <xsd:enumeration value="GaM"/>
        </xsd:restriction>
      </xsd:simpleType>
    </xsd:element>
    <xsd:element name="TGLMilestones" ma:index="2" nillable="true" ma:displayName="Milestones" ma:format="Dropdown" ma:internalName="TGLMilestones">
      <xsd:simpleType>
        <xsd:restriction base="dms:Choice">
          <xsd:enumeration value="Pre-Proposal"/>
          <xsd:enumeration value="Proposal"/>
          <xsd:enumeration value="Negotiation"/>
          <xsd:enumeration value="WP1: Ethics requirements"/>
          <xsd:enumeration value="WP2: Project management"/>
          <xsd:enumeration value="WP3: Large AI Grand Challenge"/>
          <xsd:enumeration value="WP4: AI-BOOST Community"/>
          <xsd:enumeration value="WP5: Open innovation challenges preparation"/>
          <xsd:enumeration value="WP6: Open Innovation Challenges"/>
          <xsd:enumeration value="WP7: Impact Assessment and Sustainability"/>
          <xsd:enumeration value="WP8: Dissemination and communication"/>
        </xsd:restriction>
      </xsd:simpleType>
    </xsd:element>
    <xsd:element name="TGLPartners" ma:index="3" nillable="true" ma:displayName="Partners" ma:format="Dropdown" ma:internalName="TGLPartners">
      <xsd:simpleType>
        <xsd:restriction base="dms:Choice">
          <xsd:enumeration value="CINECA"/>
          <xsd:enumeration value="INESC TEC"/>
          <xsd:enumeration value="EIT DIGITAL"/>
          <xsd:enumeration value="UPF"/>
          <xsd:enumeration value="UPJS"/>
          <xsd:enumeration value="ZABALA"/>
        </xsd:restriction>
      </xsd:simpleType>
    </xsd:element>
    <xsd:element name="TGLSent" ma:index="4" nillable="true" ma:displayName="Sent" ma:default="0" ma:internalName="TGLSent">
      <xsd:simpleType>
        <xsd:restriction base="dms:Boolean"/>
      </xsd:simpleType>
    </xsd:element>
    <xsd:element name="TGLComments" ma:index="6" nillable="true" ma:displayName="Comments" ma:internalName="TGLComments">
      <xsd:simpleType>
        <xsd:restriction base="dms:Note">
          <xsd:maxLength value="255"/>
        </xsd:restriction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d7ae3-fc98-489f-bd2e-813eaf20037a" elementFormDefault="qualified">
    <xsd:import namespace="http://schemas.microsoft.com/office/2006/documentManagement/types"/>
    <xsd:import namespace="http://schemas.microsoft.com/office/infopath/2007/PartnerControls"/>
    <xsd:element name="TGLObsolete" ma:index="5" nillable="true" ma:displayName="Obsolete" ma:default="0" ma:internalName="TGLObsolet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bb2b9-903a-4239-87a1-dce2d3a03016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692af8-4c5e-4727-a888-7d4550df9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806b9-9276-4955-934e-27f2212a82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034429f-f757-41e7-918c-5525a568c8a1}" ma:internalName="TaxCatchAll" ma:showField="CatchAllData" ma:web="e71806b9-9276-4955-934e-27f2212a82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cbb2b9-903a-4239-87a1-dce2d3a03016">
      <Terms xmlns="http://schemas.microsoft.com/office/infopath/2007/PartnerControls"/>
    </lcf76f155ced4ddcb4097134ff3c332f>
    <TaxCatchAll xmlns="e71806b9-9276-4955-934e-27f2212a8298" xsi:nil="true"/>
    <TGLPRYGDocumentType xmlns="6d2d4f9d-7973-464d-8827-50120d5d09c2">Technical Proposal/Report</TGLPRYGDocumentType>
    <TGLObsolete xmlns="083d7ae3-fc98-489f-bd2e-813eaf20037a">false</TGLObsolete>
    <TGLSent xmlns="6d2d4f9d-7973-464d-8827-50120d5d09c2">false</TGLSent>
    <TGLComments xmlns="6d2d4f9d-7973-464d-8827-50120d5d09c2" xsi:nil="true"/>
    <TGLMilestones xmlns="6d2d4f9d-7973-464d-8827-50120d5d09c2">WP5: Open innovation challenges preparation</TGLMilestones>
    <TGLPartners xmlns="6d2d4f9d-7973-464d-8827-50120d5d09c2" xsi:nil="true"/>
  </documentManagement>
</p:properties>
</file>

<file path=customXml/itemProps1.xml><?xml version="1.0" encoding="utf-8"?>
<ds:datastoreItem xmlns:ds="http://schemas.openxmlformats.org/officeDocument/2006/customXml" ds:itemID="{930D1F79-7133-4449-913E-1037FD3E8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d4f9d-7973-464d-8827-50120d5d09c2"/>
    <ds:schemaRef ds:uri="083d7ae3-fc98-489f-bd2e-813eaf20037a"/>
    <ds:schemaRef ds:uri="f3cbb2b9-903a-4239-87a1-dce2d3a03016"/>
    <ds:schemaRef ds:uri="e71806b9-9276-4955-934e-27f2212a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F4AD82-1BC6-4C4A-8523-05C1A54B0D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583181-E0B3-EA43-8CBA-306F021F6A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7BBA28-5388-4B9A-BD14-057DBF3536D2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083d7ae3-fc98-489f-bd2e-813eaf20037a"/>
    <ds:schemaRef ds:uri="6d2d4f9d-7973-464d-8827-50120d5d09c2"/>
    <ds:schemaRef ds:uri="f3cbb2b9-903a-4239-87a1-dce2d3a03016"/>
    <ds:schemaRef ds:uri="http://schemas.microsoft.com/office/infopath/2007/PartnerControls"/>
    <ds:schemaRef ds:uri="e71806b9-9276-4955-934e-27f2212a8298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NGI_ONTOCHAIN-doc-deliverables-final</Template>
  <TotalTime>1</TotalTime>
  <Pages>2</Pages>
  <Words>72</Words>
  <Characters>399</Characters>
  <Application>Microsoft Office Word</Application>
  <DocSecurity>0</DocSecurity>
  <Lines>3</Lines>
  <Paragraphs>1</Paragraphs>
  <ScaleCrop>false</ScaleCrop>
  <Manager/>
  <Company/>
  <LinksUpToDate>false</LinksUpToDate>
  <CharactersWithSpaces>470</CharactersWithSpaces>
  <SharedDoc>false</SharedDoc>
  <HyperlinkBase/>
  <HLinks>
    <vt:vector size="54" baseType="variant">
      <vt:variant>
        <vt:i4>5111901</vt:i4>
      </vt:variant>
      <vt:variant>
        <vt:i4>60</vt:i4>
      </vt:variant>
      <vt:variant>
        <vt:i4>0</vt:i4>
      </vt:variant>
      <vt:variant>
        <vt:i4>5</vt:i4>
      </vt:variant>
      <vt:variant>
        <vt:lpwstr>https://www.linkedin.com/company/aiboost-project/</vt:lpwstr>
      </vt:variant>
      <vt:variant>
        <vt:lpwstr/>
      </vt:variant>
      <vt:variant>
        <vt:i4>5570616</vt:i4>
      </vt:variant>
      <vt:variant>
        <vt:i4>57</vt:i4>
      </vt:variant>
      <vt:variant>
        <vt:i4>0</vt:i4>
      </vt:variant>
      <vt:variant>
        <vt:i4>5</vt:i4>
      </vt:variant>
      <vt:variant>
        <vt:lpwstr>mailto:info@aiboost-project.eu</vt:lpwstr>
      </vt:variant>
      <vt:variant>
        <vt:lpwstr/>
      </vt:variant>
      <vt:variant>
        <vt:i4>6029332</vt:i4>
      </vt:variant>
      <vt:variant>
        <vt:i4>54</vt:i4>
      </vt:variant>
      <vt:variant>
        <vt:i4>0</vt:i4>
      </vt:variant>
      <vt:variant>
        <vt:i4>5</vt:i4>
      </vt:variant>
      <vt:variant>
        <vt:lpwstr>https://aiboost-project.eu/eoi-challenge-owners/</vt:lpwstr>
      </vt:variant>
      <vt:variant>
        <vt:lpwstr/>
      </vt:variant>
      <vt:variant>
        <vt:i4>2949223</vt:i4>
      </vt:variant>
      <vt:variant>
        <vt:i4>51</vt:i4>
      </vt:variant>
      <vt:variant>
        <vt:i4>0</vt:i4>
      </vt:variant>
      <vt:variant>
        <vt:i4>5</vt:i4>
      </vt:variant>
      <vt:variant>
        <vt:lpwstr>https://digital-strategy.ec.europa.eu/en/policies/apply-ai</vt:lpwstr>
      </vt:variant>
      <vt:variant>
        <vt:lpwstr/>
      </vt:variant>
      <vt:variant>
        <vt:i4>5570616</vt:i4>
      </vt:variant>
      <vt:variant>
        <vt:i4>48</vt:i4>
      </vt:variant>
      <vt:variant>
        <vt:i4>0</vt:i4>
      </vt:variant>
      <vt:variant>
        <vt:i4>5</vt:i4>
      </vt:variant>
      <vt:variant>
        <vt:lpwstr>mailto:info@aiboost-project.eu</vt:lpwstr>
      </vt:variant>
      <vt:variant>
        <vt:lpwstr/>
      </vt:variant>
      <vt:variant>
        <vt:i4>3801136</vt:i4>
      </vt:variant>
      <vt:variant>
        <vt:i4>45</vt:i4>
      </vt:variant>
      <vt:variant>
        <vt:i4>0</vt:i4>
      </vt:variant>
      <vt:variant>
        <vt:i4>5</vt:i4>
      </vt:variant>
      <vt:variant>
        <vt:lpwstr>https://aiboost-project.eu/non-monetary-prizes/</vt:lpwstr>
      </vt:variant>
      <vt:variant>
        <vt:lpwstr/>
      </vt:variant>
      <vt:variant>
        <vt:i4>6029400</vt:i4>
      </vt:variant>
      <vt:variant>
        <vt:i4>42</vt:i4>
      </vt:variant>
      <vt:variant>
        <vt:i4>0</vt:i4>
      </vt:variant>
      <vt:variant>
        <vt:i4>5</vt:i4>
      </vt:variant>
      <vt:variant>
        <vt:lpwstr>https://aiboost-project.eu/large-ai-grand-challenge-the-winners-are-out/</vt:lpwstr>
      </vt:variant>
      <vt:variant>
        <vt:lpwstr/>
      </vt:variant>
      <vt:variant>
        <vt:i4>6881331</vt:i4>
      </vt:variant>
      <vt:variant>
        <vt:i4>39</vt:i4>
      </vt:variant>
      <vt:variant>
        <vt:i4>0</vt:i4>
      </vt:variant>
      <vt:variant>
        <vt:i4>5</vt:i4>
      </vt:variant>
      <vt:variant>
        <vt:lpwstr>https://aiboost-project.eu/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https://aiboost-project.eu/non-monetary-prizes/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Relvão</dc:creator>
  <cp:keywords/>
  <dc:description/>
  <cp:lastModifiedBy>Leyre Ansorena</cp:lastModifiedBy>
  <cp:revision>2</cp:revision>
  <cp:lastPrinted>2025-10-28T22:37:00Z</cp:lastPrinted>
  <dcterms:created xsi:type="dcterms:W3CDTF">2025-10-28T15:27:00Z</dcterms:created>
  <dcterms:modified xsi:type="dcterms:W3CDTF">2025-10-28T15:27:00Z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0x010100CEB80EDE6DE5493D94C1A582B471F9B50100BEC9F3124737D643BC88457F440F3F31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2023-11-14T16:11:54Z</vt:lpwstr>
  </property>
  <property fmtid="{D5CDD505-2E9C-101B-9397-08002B2CF9AE}" pid="6" name="MSIP_Label_6bd9ddd1-4d20-43f6-abfa-fc3c07406f94_Method">
    <vt:lpwstr>Privileged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e08a5c71-8c3d-497c-8978-00d60cbcb405</vt:lpwstr>
  </property>
  <property fmtid="{D5CDD505-2E9C-101B-9397-08002B2CF9AE}" pid="10" name="MSIP_Label_6bd9ddd1-4d20-43f6-abfa-fc3c07406f94_ContentBits">
    <vt:lpwstr>0</vt:lpwstr>
  </property>
</Properties>
</file>